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E37" w:rsidRPr="00955B71" w:rsidRDefault="00934E37" w:rsidP="00934E37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484">
        <w:rPr>
          <w:rFonts w:ascii="Arial" w:hAnsi="Arial" w:cs="Arial"/>
          <w:noProof/>
          <w:sz w:val="22"/>
        </w:rPr>
        <w:pict>
          <v:group id="Grupo 25" o:spid="_x0000_s1143" style="position:absolute;margin-left:-41.55pt;margin-top:-46.1pt;width:510pt;height:106pt;z-index:251661312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144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145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934E37" w:rsidRDefault="00934E37" w:rsidP="00934E3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DATA:           /          / 2015</w:t>
                    </w:r>
                  </w:p>
                </w:txbxContent>
              </v:textbox>
            </v:roundrect>
            <v:roundrect id="AutoShape 49" o:spid="_x0000_s1146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934E37" w:rsidRDefault="00934E37" w:rsidP="00934E3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PAULO JALES</w:t>
                    </w:r>
                  </w:p>
                </w:txbxContent>
              </v:textbox>
            </v:roundrect>
            <v:roundrect id="AutoShape 50" o:spid="_x0000_s1147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934E37" w:rsidRDefault="00934E37" w:rsidP="00934E37">
                    <w:pPr>
                      <w:jc w:val="center"/>
                      <w:rPr>
                        <w:rFonts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L</w:t>
                    </w:r>
                    <w:r w:rsidR="002E06E1">
                      <w:rPr>
                        <w:rFonts w:cs="Arial"/>
                        <w:b/>
                        <w:snapToGrid w:val="0"/>
                        <w:color w:val="000000"/>
                      </w:rPr>
                      <w:t>ISTA DE EXERCICIO DE MATEMATICA</w:t>
                    </w:r>
                  </w:p>
                </w:txbxContent>
              </v:textbox>
            </v:roundrect>
            <v:roundrect id="AutoShape 41" o:spid="_x0000_s1148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934E37" w:rsidRDefault="00934E37" w:rsidP="00934E3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SÉRIE:1º ANO</w:t>
                    </w:r>
                  </w:p>
                </w:txbxContent>
              </v:textbox>
            </v:roundrect>
            <v:roundrect id="AutoShape 45" o:spid="_x0000_s1149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934E37" w:rsidRDefault="00934E37" w:rsidP="00934E37">
                    <w:pPr>
                      <w:rPr>
                        <w:rFonts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ALUNO (A):</w:t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150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934E37" w:rsidRDefault="00934E37" w:rsidP="00934E3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151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934E37" w:rsidRDefault="00934E37" w:rsidP="00934E37">
                    <w:pPr>
                      <w:jc w:val="center"/>
                      <w:rPr>
                        <w:rFonts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NOTA:</w:t>
                    </w:r>
                  </w:p>
                </w:txbxContent>
              </v:textbox>
            </v:roundrect>
            <v:roundrect id="AutoShape 43" o:spid="_x0000_s1152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934E37" w:rsidRDefault="00934E37" w:rsidP="00934E3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153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934E37" w:rsidRPr="00CD17C2" w:rsidRDefault="00934E37" w:rsidP="00934E37">
                    <w:pPr>
                      <w:jc w:val="center"/>
                      <w:rPr>
                        <w:rFonts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>
        <w:rPr>
          <w:rFonts w:ascii="Arial" w:hAnsi="Arial" w:cs="Arial"/>
          <w:sz w:val="22"/>
        </w:rPr>
        <w:t xml:space="preserve">  </w:t>
      </w:r>
    </w:p>
    <w:p w:rsidR="00934E37" w:rsidRDefault="00934E37" w:rsidP="00934E37">
      <w:pPr>
        <w:ind w:left="-851" w:right="-852"/>
        <w:rPr>
          <w:rFonts w:cs="Arial"/>
          <w:szCs w:val="20"/>
        </w:rPr>
      </w:pPr>
    </w:p>
    <w:p w:rsidR="00934E37" w:rsidRDefault="00934E37" w:rsidP="00934E37">
      <w:pPr>
        <w:ind w:left="-851" w:right="-852"/>
        <w:rPr>
          <w:rFonts w:cs="Arial"/>
          <w:szCs w:val="20"/>
        </w:rPr>
      </w:pPr>
    </w:p>
    <w:p w:rsidR="00934E37" w:rsidRDefault="00934E37" w:rsidP="00934E37">
      <w:pPr>
        <w:ind w:left="-851" w:right="-852"/>
        <w:rPr>
          <w:rFonts w:cs="Arial"/>
          <w:szCs w:val="20"/>
        </w:rPr>
      </w:pPr>
    </w:p>
    <w:p w:rsidR="0096595C" w:rsidRDefault="0096595C" w:rsidP="0096595C">
      <w:pPr>
        <w:rPr>
          <w:b/>
          <w:i/>
        </w:rPr>
      </w:pPr>
    </w:p>
    <w:p w:rsidR="0096595C" w:rsidRDefault="0096595C" w:rsidP="0096595C">
      <w:pPr>
        <w:rPr>
          <w:b/>
          <w:i/>
        </w:rPr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1 - </w:t>
      </w:r>
      <w:r>
        <w:t xml:space="preserve">(UFSCar) O conjunto das soluções em r e </w:t>
      </w:r>
      <w:r>
        <w:rPr>
          <w:rFonts w:ascii="Symbol" w:hAnsi="Symbol" w:cs="Symbol"/>
        </w:rPr>
        <w:t></w:t>
      </w:r>
      <w:r>
        <w:t xml:space="preserve"> do sistema de equações</w:t>
      </w:r>
      <w:r w:rsidRPr="007242E5">
        <w:rPr>
          <w:sz w:val="16"/>
          <w:szCs w:val="16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65pt;height:31.35pt" o:ole="">
            <v:imagedata r:id="rId5" o:title=""/>
          </v:shape>
          <o:OLEObject Type="Embed" ProgID="Equation.3" ShapeID="_x0000_i1025" DrawAspect="Content" ObjectID="_1507352430" r:id="rId6"/>
        </w:object>
      </w:r>
      <w:r>
        <w:t xml:space="preserve">  para r &gt; 0   e   0 &lt; </w:t>
      </w:r>
      <w:r>
        <w:rPr>
          <w:rFonts w:ascii="Symbol" w:hAnsi="Symbol" w:cs="Symbol"/>
        </w:rPr>
        <w:t></w:t>
      </w:r>
      <w:r>
        <w:t xml:space="preserve"> &lt; 2</w:t>
      </w:r>
      <w:r>
        <w:rPr>
          <w:noProof/>
          <w:sz w:val="16"/>
          <w:szCs w:val="16"/>
        </w:rPr>
        <w:drawing>
          <wp:inline distT="0" distB="0" distL="0" distR="0">
            <wp:extent cx="80010" cy="800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é: 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 xml:space="preserve">a)  {2, </w:t>
      </w:r>
      <w:r>
        <w:rPr>
          <w:rFonts w:ascii="Symbol" w:hAnsi="Symbol" w:cs="Symbol"/>
        </w:rPr>
        <w:t></w:t>
      </w:r>
      <w:r>
        <w:t xml:space="preserve">/6 } </w:t>
      </w:r>
    </w:p>
    <w:p w:rsidR="0096595C" w:rsidRDefault="0096595C" w:rsidP="00934E37">
      <w:pPr>
        <w:ind w:left="-851" w:right="-518"/>
      </w:pPr>
      <w:r>
        <w:t xml:space="preserve">b)  {1, </w:t>
      </w:r>
      <w:r>
        <w:rPr>
          <w:rFonts w:ascii="Symbol" w:hAnsi="Symbol" w:cs="Symbol"/>
        </w:rPr>
        <w:t></w:t>
      </w:r>
      <w:r>
        <w:t xml:space="preserve">/3 } </w:t>
      </w:r>
    </w:p>
    <w:p w:rsidR="0096595C" w:rsidRDefault="0096595C" w:rsidP="00934E37">
      <w:pPr>
        <w:ind w:left="-851" w:right="-518"/>
      </w:pPr>
      <w:r>
        <w:t xml:space="preserve">c)  {2,1} </w:t>
      </w:r>
    </w:p>
    <w:p w:rsidR="0096595C" w:rsidRDefault="0096595C" w:rsidP="00934E37">
      <w:pPr>
        <w:ind w:left="-851" w:right="-518"/>
      </w:pPr>
      <w:r>
        <w:t xml:space="preserve">d)  {1,0} </w:t>
      </w:r>
    </w:p>
    <w:p w:rsidR="0096595C" w:rsidRDefault="0096595C" w:rsidP="00934E37">
      <w:pPr>
        <w:ind w:left="-851" w:right="-518"/>
      </w:pPr>
      <w:r>
        <w:t xml:space="preserve">e)  {2, </w:t>
      </w:r>
      <w:r>
        <w:rPr>
          <w:rFonts w:ascii="Symbol" w:hAnsi="Symbol" w:cs="Symbol"/>
        </w:rPr>
        <w:t></w:t>
      </w:r>
      <w:r>
        <w:t>/3 }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2 - </w:t>
      </w:r>
      <w:r>
        <w:t xml:space="preserve">(Fuvest) Se </w:t>
      </w:r>
      <w:r>
        <w:rPr>
          <w:rFonts w:ascii="Symbol" w:hAnsi="Symbol" w:cs="Symbol"/>
        </w:rPr>
        <w:t></w:t>
      </w:r>
      <w:r>
        <w:t xml:space="preserve"> está no intervalo [0, </w:t>
      </w:r>
      <w:r w:rsidRPr="0071205A">
        <w:rPr>
          <w:position w:val="-20"/>
        </w:rPr>
        <w:object w:dxaOrig="220" w:dyaOrig="540">
          <v:shape id="_x0000_i1026" type="#_x0000_t75" style="width:11.35pt;height:27.35pt" o:ole="">
            <v:imagedata r:id="rId8" o:title=""/>
          </v:shape>
          <o:OLEObject Type="Embed" ProgID="Equation.3" ShapeID="_x0000_i1026" DrawAspect="Content" ObjectID="_1507352431" r:id="rId9"/>
        </w:object>
      </w:r>
      <w:r>
        <w:t xml:space="preserve"> ] e satisfaz sen</w:t>
      </w:r>
      <w:r>
        <w:rPr>
          <w:vertAlign w:val="superscript"/>
        </w:rPr>
        <w:t>4</w:t>
      </w:r>
      <w:r>
        <w:rPr>
          <w:rFonts w:ascii="Symbol" w:hAnsi="Symbol" w:cs="Symbol"/>
        </w:rPr>
        <w:t></w:t>
      </w:r>
      <w:r>
        <w:rPr>
          <w:rFonts w:ascii="Symbol" w:hAnsi="Symbol" w:cs="Symbol"/>
        </w:rPr>
        <w:t></w:t>
      </w:r>
      <w:r w:rsidRPr="0071205A">
        <w:t>–</w:t>
      </w:r>
      <w:r>
        <w:t xml:space="preserve"> cos</w:t>
      </w:r>
      <w:r>
        <w:rPr>
          <w:vertAlign w:val="superscript"/>
        </w:rPr>
        <w:t>4</w:t>
      </w:r>
      <w:r>
        <w:rPr>
          <w:rFonts w:ascii="Symbol" w:hAnsi="Symbol" w:cs="Symbol"/>
        </w:rPr>
        <w:t></w:t>
      </w:r>
      <w:r>
        <w:t xml:space="preserve"> = </w:t>
      </w:r>
      <w:r w:rsidRPr="007242E5">
        <w:rPr>
          <w:position w:val="-20"/>
        </w:rPr>
        <w:object w:dxaOrig="220" w:dyaOrig="540">
          <v:shape id="_x0000_i1027" type="#_x0000_t75" style="width:11.35pt;height:27.35pt" o:ole="">
            <v:imagedata r:id="rId10" o:title=""/>
          </v:shape>
          <o:OLEObject Type="Embed" ProgID="Equation.3" ShapeID="_x0000_i1027" DrawAspect="Content" ObjectID="_1507352432" r:id="rId11"/>
        </w:object>
      </w:r>
      <w:r>
        <w:t xml:space="preserve"> , então o valor da tangente de </w:t>
      </w:r>
      <w:r>
        <w:rPr>
          <w:rFonts w:ascii="Symbol" w:hAnsi="Symbol" w:cs="Symbol"/>
        </w:rPr>
        <w:t></w:t>
      </w:r>
      <w:r>
        <w:t xml:space="preserve"> é:</w:t>
      </w:r>
    </w:p>
    <w:p w:rsidR="0096595C" w:rsidRDefault="0096595C" w:rsidP="00934E37">
      <w:pPr>
        <w:ind w:left="-851" w:right="-518"/>
      </w:pPr>
      <w:r>
        <w:t>a)</w:t>
      </w:r>
      <w:r w:rsidRPr="007242E5">
        <w:rPr>
          <w:sz w:val="16"/>
          <w:szCs w:val="16"/>
        </w:rPr>
        <w:object w:dxaOrig="380" w:dyaOrig="540">
          <v:shape id="_x0000_i1028" type="#_x0000_t75" style="width:18.65pt;height:27.35pt" o:ole="">
            <v:imagedata r:id="rId12" o:title=""/>
          </v:shape>
          <o:OLEObject Type="Embed" ProgID="Equation.3" ShapeID="_x0000_i1028" DrawAspect="Content" ObjectID="_1507352433" r:id="rId13"/>
        </w:object>
      </w:r>
    </w:p>
    <w:p w:rsidR="0096595C" w:rsidRDefault="0096595C" w:rsidP="00934E37">
      <w:pPr>
        <w:ind w:left="-851" w:right="-518"/>
      </w:pPr>
      <w:r>
        <w:t xml:space="preserve">b) </w:t>
      </w:r>
      <w:r w:rsidRPr="007242E5">
        <w:rPr>
          <w:sz w:val="16"/>
          <w:szCs w:val="16"/>
        </w:rPr>
        <w:object w:dxaOrig="380" w:dyaOrig="540">
          <v:shape id="_x0000_i1029" type="#_x0000_t75" style="width:18.65pt;height:27.35pt" o:ole="">
            <v:imagedata r:id="rId14" o:title=""/>
          </v:shape>
          <o:OLEObject Type="Embed" ProgID="Equation.3" ShapeID="_x0000_i1029" DrawAspect="Content" ObjectID="_1507352434" r:id="rId15"/>
        </w:object>
      </w:r>
    </w:p>
    <w:p w:rsidR="0096595C" w:rsidRDefault="0096595C" w:rsidP="00934E37">
      <w:pPr>
        <w:ind w:left="-851" w:right="-518"/>
      </w:pPr>
      <w:r>
        <w:t xml:space="preserve">c) </w:t>
      </w:r>
      <w:r w:rsidRPr="007242E5">
        <w:rPr>
          <w:sz w:val="16"/>
          <w:szCs w:val="16"/>
        </w:rPr>
        <w:object w:dxaOrig="380" w:dyaOrig="540">
          <v:shape id="_x0000_i1030" type="#_x0000_t75" style="width:18.65pt;height:27.35pt" o:ole="">
            <v:imagedata r:id="rId16" o:title=""/>
          </v:shape>
          <o:OLEObject Type="Embed" ProgID="Equation.3" ShapeID="_x0000_i1030" DrawAspect="Content" ObjectID="_1507352435" r:id="rId17"/>
        </w:objec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 xml:space="preserve">d) </w:t>
      </w:r>
      <w:r w:rsidRPr="007242E5">
        <w:rPr>
          <w:sz w:val="16"/>
          <w:szCs w:val="16"/>
        </w:rPr>
        <w:object w:dxaOrig="380" w:dyaOrig="540">
          <v:shape id="_x0000_i1031" type="#_x0000_t75" style="width:18.65pt;height:27.35pt" o:ole="">
            <v:imagedata r:id="rId18" o:title=""/>
          </v:shape>
          <o:OLEObject Type="Embed" ProgID="Equation.3" ShapeID="_x0000_i1031" DrawAspect="Content" ObjectID="_1507352436" r:id="rId19"/>
        </w:object>
      </w:r>
    </w:p>
    <w:p w:rsidR="0096595C" w:rsidRDefault="0096595C" w:rsidP="00934E37">
      <w:pPr>
        <w:ind w:left="-851" w:right="-518"/>
      </w:pPr>
      <w:r>
        <w:t xml:space="preserve">e) </w:t>
      </w:r>
      <w:r w:rsidRPr="007242E5">
        <w:rPr>
          <w:sz w:val="16"/>
          <w:szCs w:val="16"/>
        </w:rPr>
        <w:object w:dxaOrig="380" w:dyaOrig="540">
          <v:shape id="_x0000_i1032" type="#_x0000_t75" style="width:18.65pt;height:27.35pt" o:ole="">
            <v:imagedata r:id="rId20" o:title=""/>
          </v:shape>
          <o:OLEObject Type="Embed" ProgID="Equation.3" ShapeID="_x0000_i1032" DrawAspect="Content" ObjectID="_1507352437" r:id="rId21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3 - </w:t>
      </w:r>
      <w:r>
        <w:t xml:space="preserve">(UFPB) Se sen x = </w:t>
      </w:r>
      <w:r w:rsidRPr="007242E5">
        <w:rPr>
          <w:sz w:val="16"/>
          <w:szCs w:val="16"/>
        </w:rPr>
        <w:object w:dxaOrig="580" w:dyaOrig="580">
          <v:shape id="_x0000_i1033" type="#_x0000_t75" style="width:29.35pt;height:29.35pt" o:ole="">
            <v:imagedata r:id="rId22" o:title=""/>
          </v:shape>
          <o:OLEObject Type="Embed" ProgID="Equation.3" ShapeID="_x0000_i1033" DrawAspect="Content" ObjectID="_1507352438" r:id="rId23"/>
        </w:object>
      </w:r>
      <w:r>
        <w:t xml:space="preserve"> e x está no segundo quadrante, então: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 xml:space="preserve">a) tgx = </w:t>
      </w:r>
      <w:r w:rsidRPr="00C27B27">
        <w:rPr>
          <w:sz w:val="16"/>
          <w:szCs w:val="16"/>
          <w:lang w:val="en-US"/>
        </w:rPr>
        <w:object w:dxaOrig="600" w:dyaOrig="580">
          <v:shape id="_x0000_i1034" type="#_x0000_t75" style="width:30pt;height:29.35pt" o:ole="">
            <v:imagedata r:id="rId24" o:title=""/>
          </v:shape>
          <o:OLEObject Type="Embed" ProgID="Equation.3" ShapeID="_x0000_i1034" DrawAspect="Content" ObjectID="_1507352439" r:id="rId25"/>
        </w:objec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b) tgx =</w:t>
      </w:r>
      <w:r w:rsidRPr="00C27B27">
        <w:rPr>
          <w:sz w:val="16"/>
          <w:szCs w:val="16"/>
          <w:lang w:val="en-US"/>
        </w:rPr>
        <w:object w:dxaOrig="600" w:dyaOrig="580">
          <v:shape id="_x0000_i1035" type="#_x0000_t75" style="width:30pt;height:29.35pt" o:ole="">
            <v:imagedata r:id="rId26" o:title=""/>
          </v:shape>
          <o:OLEObject Type="Embed" ProgID="Equation.3" ShapeID="_x0000_i1035" DrawAspect="Content" ObjectID="_1507352440" r:id="rId27"/>
        </w:object>
      </w:r>
    </w:p>
    <w:p w:rsidR="0096595C" w:rsidRPr="00C27B27" w:rsidRDefault="0096595C" w:rsidP="00934E37">
      <w:pPr>
        <w:ind w:left="-851" w:right="-518"/>
        <w:rPr>
          <w:lang w:val="en-US"/>
        </w:rPr>
      </w:pPr>
      <w:r w:rsidRPr="00C27B27">
        <w:rPr>
          <w:lang w:val="en-US"/>
        </w:rPr>
        <w:t>c) tgx =</w:t>
      </w:r>
      <w:r w:rsidRPr="00C27B27">
        <w:rPr>
          <w:sz w:val="16"/>
          <w:szCs w:val="16"/>
          <w:lang w:val="en-US"/>
        </w:rPr>
        <w:object w:dxaOrig="740" w:dyaOrig="580">
          <v:shape id="_x0000_i1036" type="#_x0000_t75" style="width:36.65pt;height:29.35pt" o:ole="">
            <v:imagedata r:id="rId28" o:title=""/>
          </v:shape>
          <o:OLEObject Type="Embed" ProgID="Equation.3" ShapeID="_x0000_i1036" DrawAspect="Content" ObjectID="_1507352441" r:id="rId29"/>
        </w:object>
      </w:r>
    </w:p>
    <w:p w:rsidR="0096595C" w:rsidRDefault="0096595C" w:rsidP="00934E37">
      <w:pPr>
        <w:ind w:left="-851" w:right="-518"/>
      </w:pPr>
      <w:r>
        <w:t>d) tgx =</w:t>
      </w:r>
      <w:r w:rsidRPr="007242E5">
        <w:rPr>
          <w:sz w:val="16"/>
          <w:szCs w:val="16"/>
        </w:rPr>
        <w:object w:dxaOrig="740" w:dyaOrig="580">
          <v:shape id="_x0000_i1037" type="#_x0000_t75" style="width:36.65pt;height:29.35pt" o:ole="">
            <v:imagedata r:id="rId30" o:title=""/>
          </v:shape>
          <o:OLEObject Type="Embed" ProgID="Equation.3" ShapeID="_x0000_i1037" DrawAspect="Content" ObjectID="_1507352442" r:id="rId31"/>
        </w:object>
      </w:r>
    </w:p>
    <w:p w:rsidR="0096595C" w:rsidRDefault="0096595C" w:rsidP="00934E37">
      <w:pPr>
        <w:ind w:left="-851" w:right="-518"/>
      </w:pPr>
      <w:r>
        <w:t>e) nenhuma das relações anteriores é verdadeira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4 - </w:t>
      </w:r>
      <w:r>
        <w:t xml:space="preserve">(Unaerp) Sendo sen x = </w:t>
      </w:r>
      <w:r w:rsidRPr="007242E5">
        <w:rPr>
          <w:sz w:val="16"/>
          <w:szCs w:val="16"/>
        </w:rPr>
        <w:object w:dxaOrig="220" w:dyaOrig="540">
          <v:shape id="_x0000_i1038" type="#_x0000_t75" style="width:11.35pt;height:27.35pt" o:ole="">
            <v:imagedata r:id="rId32" o:title=""/>
          </v:shape>
          <o:OLEObject Type="Embed" ProgID="Equation.3" ShapeID="_x0000_i1038" DrawAspect="Content" ObjectID="_1507352443" r:id="rId33"/>
        </w:object>
      </w:r>
      <w:r>
        <w:t xml:space="preserve">; x </w:t>
      </w:r>
      <w:r>
        <w:rPr>
          <w:rFonts w:ascii="Symbol" w:hAnsi="Symbol" w:cs="Symbol"/>
        </w:rPr>
        <w:t></w:t>
      </w:r>
      <w:r>
        <w:t xml:space="preserve"> 1º Q, o valor da expressão cos</w:t>
      </w:r>
      <w:r>
        <w:rPr>
          <w:vertAlign w:val="superscript"/>
        </w:rPr>
        <w:t>2</w:t>
      </w:r>
      <w:r>
        <w:t>x.sec</w:t>
      </w:r>
      <w:r>
        <w:rPr>
          <w:vertAlign w:val="superscript"/>
        </w:rPr>
        <w:t>2</w:t>
      </w:r>
      <w:r>
        <w:t>x+2senx é:</w:t>
      </w:r>
    </w:p>
    <w:p w:rsidR="0096595C" w:rsidRDefault="0096595C" w:rsidP="00934E37">
      <w:pPr>
        <w:ind w:left="-851" w:right="-518"/>
      </w:pPr>
      <w:r>
        <w:t>a) zero</w:t>
      </w:r>
    </w:p>
    <w:p w:rsidR="0096595C" w:rsidRDefault="0096595C" w:rsidP="00934E37">
      <w:pPr>
        <w:ind w:left="-851" w:right="-518"/>
      </w:pPr>
      <w:r>
        <w:t>b) 1</w:t>
      </w:r>
    </w:p>
    <w:p w:rsidR="0096595C" w:rsidRDefault="0096595C" w:rsidP="00934E37">
      <w:pPr>
        <w:ind w:left="-851" w:right="-518"/>
      </w:pPr>
      <w:r>
        <w:lastRenderedPageBreak/>
        <w:t xml:space="preserve">c) </w:t>
      </w:r>
      <w:r w:rsidRPr="00430E78">
        <w:rPr>
          <w:position w:val="-20"/>
        </w:rPr>
        <w:object w:dxaOrig="220" w:dyaOrig="540">
          <v:shape id="_x0000_i1039" type="#_x0000_t75" style="width:11.35pt;height:27.35pt" o:ole="">
            <v:imagedata r:id="rId34" o:title=""/>
          </v:shape>
          <o:OLEObject Type="Embed" ProgID="Equation.3" ShapeID="_x0000_i1039" DrawAspect="Content" ObjectID="_1507352444" r:id="rId35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>d) 2</w:t>
      </w:r>
    </w:p>
    <w:p w:rsidR="0096595C" w:rsidRDefault="0096595C" w:rsidP="00934E37">
      <w:pPr>
        <w:ind w:left="-851" w:right="-518"/>
      </w:pPr>
      <w:r>
        <w:t>e) 3</w:t>
      </w:r>
    </w:p>
    <w:p w:rsidR="0096595C" w:rsidRDefault="0096595C" w:rsidP="00934E37">
      <w:pPr>
        <w:ind w:left="-851" w:right="-518"/>
        <w:rPr>
          <w:rFonts w:ascii="UNOSCientific" w:hAnsi="UNOSCientific" w:cs="UNOSCientific"/>
        </w:rPr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5 - </w:t>
      </w:r>
      <w:r>
        <w:t xml:space="preserve">(ITA) A expressão </w:t>
      </w:r>
      <w:r w:rsidRPr="007242E5">
        <w:rPr>
          <w:sz w:val="16"/>
          <w:szCs w:val="16"/>
        </w:rPr>
        <w:object w:dxaOrig="780" w:dyaOrig="499">
          <v:shape id="_x0000_i1040" type="#_x0000_t75" style="width:38.65pt;height:24.65pt" o:ole="">
            <v:imagedata r:id="rId36" o:title=""/>
          </v:shape>
          <o:OLEObject Type="Embed" ProgID="Equation.3" ShapeID="_x0000_i1040" DrawAspect="Content" ObjectID="_1507352445" r:id="rId37"/>
        </w:object>
      </w:r>
      <w:r>
        <w:t xml:space="preserve">, 0&lt; </w:t>
      </w:r>
      <w:r>
        <w:rPr>
          <w:rFonts w:ascii="Symbol" w:hAnsi="Symbol" w:cs="Symbol"/>
        </w:rPr>
        <w:t></w:t>
      </w:r>
      <w:r>
        <w:t xml:space="preserve"> &lt;</w:t>
      </w:r>
      <w:r>
        <w:rPr>
          <w:rFonts w:ascii="Symbol" w:hAnsi="Symbol" w:cs="Symbol"/>
        </w:rPr>
        <w:t></w:t>
      </w:r>
      <w:r>
        <w:t>, é idêntica a: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a) sec (</w:t>
      </w:r>
      <w:r w:rsidRPr="00A80358">
        <w:rPr>
          <w:position w:val="-20"/>
          <w:lang w:val="en-US"/>
        </w:rPr>
        <w:object w:dxaOrig="220" w:dyaOrig="540">
          <v:shape id="_x0000_i1041" type="#_x0000_t75" style="width:11.35pt;height:27.35pt" o:ole="">
            <v:imagedata r:id="rId38" o:title=""/>
          </v:shape>
          <o:OLEObject Type="Embed" ProgID="Equation.3" ShapeID="_x0000_i1041" DrawAspect="Content" ObjectID="_1507352446" r:id="rId39"/>
        </w:object>
      </w:r>
      <w:r>
        <w:rPr>
          <w:lang w:val="en-US"/>
        </w:rPr>
        <w:t>)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b) cosec (</w:t>
      </w:r>
      <w:r w:rsidRPr="00A80358">
        <w:rPr>
          <w:position w:val="-20"/>
          <w:lang w:val="en-US"/>
        </w:rPr>
        <w:object w:dxaOrig="220" w:dyaOrig="540">
          <v:shape id="_x0000_i1042" type="#_x0000_t75" style="width:11.35pt;height:27.35pt" o:ole="">
            <v:imagedata r:id="rId40" o:title=""/>
          </v:shape>
          <o:OLEObject Type="Embed" ProgID="Equation.3" ShapeID="_x0000_i1042" DrawAspect="Content" ObjectID="_1507352447" r:id="rId41"/>
        </w:object>
      </w:r>
      <w:r>
        <w:rPr>
          <w:lang w:val="en-US"/>
        </w:rPr>
        <w:t>)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c) cotg (</w:t>
      </w:r>
      <w:r w:rsidRPr="00A80358">
        <w:rPr>
          <w:position w:val="-20"/>
          <w:lang w:val="en-US"/>
        </w:rPr>
        <w:object w:dxaOrig="220" w:dyaOrig="540">
          <v:shape id="_x0000_i1043" type="#_x0000_t75" style="width:11.35pt;height:27.35pt" o:ole="">
            <v:imagedata r:id="rId40" o:title=""/>
          </v:shape>
          <o:OLEObject Type="Embed" ProgID="Equation.3" ShapeID="_x0000_i1043" DrawAspect="Content" ObjectID="_1507352448" r:id="rId42"/>
        </w:object>
      </w:r>
      <w:r>
        <w:rPr>
          <w:lang w:val="en-US"/>
        </w:rPr>
        <w:t>)</w:t>
      </w:r>
    </w:p>
    <w:p w:rsidR="0096595C" w:rsidRPr="00A80358" w:rsidRDefault="0096595C" w:rsidP="00934E37">
      <w:pPr>
        <w:ind w:left="-851" w:right="-518"/>
        <w:rPr>
          <w:lang w:val="en-US"/>
        </w:rPr>
      </w:pPr>
      <w:r w:rsidRPr="00A80358">
        <w:rPr>
          <w:lang w:val="en-US"/>
        </w:rPr>
        <w:t>d) tg (</w:t>
      </w:r>
      <w:r w:rsidRPr="00A80358">
        <w:rPr>
          <w:position w:val="-20"/>
          <w:lang w:val="en-US"/>
        </w:rPr>
        <w:object w:dxaOrig="220" w:dyaOrig="540">
          <v:shape id="_x0000_i1044" type="#_x0000_t75" style="width:11.35pt;height:27.35pt" o:ole="">
            <v:imagedata r:id="rId40" o:title=""/>
          </v:shape>
          <o:OLEObject Type="Embed" ProgID="Equation.3" ShapeID="_x0000_i1044" DrawAspect="Content" ObjectID="_1507352449" r:id="rId43"/>
        </w:object>
      </w:r>
      <w:r w:rsidRPr="00A80358">
        <w:rPr>
          <w:lang w:val="en-US"/>
        </w:rPr>
        <w:t>)</w:t>
      </w:r>
    </w:p>
    <w:p w:rsidR="0096595C" w:rsidRDefault="0096595C" w:rsidP="00934E37">
      <w:pPr>
        <w:ind w:left="-851" w:right="-518"/>
      </w:pPr>
      <w:r>
        <w:t>e) cos (</w:t>
      </w:r>
      <w:r w:rsidRPr="00A80358">
        <w:rPr>
          <w:position w:val="-20"/>
          <w:lang w:val="en-US"/>
        </w:rPr>
        <w:object w:dxaOrig="220" w:dyaOrig="540">
          <v:shape id="_x0000_i1045" type="#_x0000_t75" style="width:11.35pt;height:27.35pt" o:ole="">
            <v:imagedata r:id="rId40" o:title=""/>
          </v:shape>
          <o:OLEObject Type="Embed" ProgID="Equation.3" ShapeID="_x0000_i1045" DrawAspect="Content" ObjectID="_1507352450" r:id="rId44"/>
        </w:object>
      </w:r>
      <w:r>
        <w:t>)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6 - </w:t>
      </w:r>
      <w:r>
        <w:t>(UFRN) A expressão (secx - tgx)(secx + tgx) é equivalente a: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>a) -2</w:t>
      </w:r>
    </w:p>
    <w:p w:rsidR="0096595C" w:rsidRDefault="0096595C" w:rsidP="00934E37">
      <w:pPr>
        <w:ind w:left="-851" w:right="-518"/>
      </w:pPr>
      <w:r>
        <w:t>b) -1</w:t>
      </w:r>
    </w:p>
    <w:p w:rsidR="0096595C" w:rsidRDefault="0096595C" w:rsidP="00934E37">
      <w:pPr>
        <w:ind w:left="-851" w:right="-518"/>
      </w:pPr>
      <w:r>
        <w:t>c) 0</w:t>
      </w:r>
    </w:p>
    <w:p w:rsidR="0096595C" w:rsidRDefault="0096595C" w:rsidP="00934E37">
      <w:pPr>
        <w:ind w:left="-851" w:right="-518"/>
      </w:pPr>
      <w:r>
        <w:t>d) 1</w:t>
      </w:r>
    </w:p>
    <w:p w:rsidR="0096595C" w:rsidRDefault="0096595C" w:rsidP="00934E37">
      <w:pPr>
        <w:ind w:left="-851" w:right="-518"/>
      </w:pPr>
      <w:r>
        <w:t>e) 2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7 - </w:t>
      </w:r>
      <w:r>
        <w:t xml:space="preserve">(UDESC) A expressão mais simples para </w:t>
      </w:r>
      <w:r w:rsidRPr="007242E5">
        <w:rPr>
          <w:sz w:val="16"/>
          <w:szCs w:val="16"/>
        </w:rPr>
        <w:object w:dxaOrig="2620" w:dyaOrig="620">
          <v:shape id="_x0000_i1046" type="#_x0000_t75" style="width:130.65pt;height:31.35pt" o:ole="">
            <v:imagedata r:id="rId45" o:title=""/>
          </v:shape>
          <o:OLEObject Type="Embed" ProgID="Equation.3" ShapeID="_x0000_i1046" DrawAspect="Content" ObjectID="_1507352451" r:id="rId46"/>
        </w:object>
      </w:r>
      <w:r>
        <w:t xml:space="preserve"> é:</w:t>
      </w:r>
    </w:p>
    <w:p w:rsidR="0096595C" w:rsidRDefault="0096595C" w:rsidP="00934E37">
      <w:pPr>
        <w:ind w:left="-851" w:right="-518"/>
      </w:pPr>
      <w:r>
        <w:t>a) 1</w:t>
      </w:r>
    </w:p>
    <w:p w:rsidR="0096595C" w:rsidRDefault="0096595C" w:rsidP="00934E37">
      <w:pPr>
        <w:ind w:left="-851" w:right="-518"/>
      </w:pPr>
      <w:r>
        <w:t>b) -1</w:t>
      </w:r>
    </w:p>
    <w:p w:rsidR="0096595C" w:rsidRDefault="0096595C" w:rsidP="00934E37">
      <w:pPr>
        <w:ind w:left="-851" w:right="-518"/>
      </w:pPr>
      <w:r>
        <w:t>c) 0</w:t>
      </w:r>
    </w:p>
    <w:p w:rsidR="0096595C" w:rsidRDefault="0096595C" w:rsidP="00934E37">
      <w:pPr>
        <w:ind w:left="-851" w:right="-518"/>
      </w:pPr>
      <w:r>
        <w:t>d) tg x</w:t>
      </w:r>
    </w:p>
    <w:p w:rsidR="0096595C" w:rsidRDefault="0096595C" w:rsidP="00934E37">
      <w:pPr>
        <w:ind w:left="-851" w:right="-518"/>
      </w:pPr>
      <w:r>
        <w:t>e) sec</w:t>
      </w:r>
      <w:r>
        <w:rPr>
          <w:vertAlign w:val="superscript"/>
        </w:rPr>
        <w:t>2</w:t>
      </w:r>
      <w:r>
        <w:t>x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8 - </w:t>
      </w:r>
      <w:r>
        <w:t>(UFPB) A relação verdadeira entre secante e tangente é:</w:t>
      </w:r>
    </w:p>
    <w:p w:rsidR="0096595C" w:rsidRPr="00174F57" w:rsidRDefault="0096595C" w:rsidP="00934E37">
      <w:pPr>
        <w:ind w:left="-851" w:right="-518"/>
        <w:rPr>
          <w:lang w:val="en-US"/>
        </w:rPr>
      </w:pPr>
      <w:r w:rsidRPr="00174F57">
        <w:rPr>
          <w:lang w:val="en-US"/>
        </w:rPr>
        <w:t>a) sec</w:t>
      </w:r>
      <w:r w:rsidRPr="00174F57">
        <w:rPr>
          <w:vertAlign w:val="superscript"/>
          <w:lang w:val="en-US"/>
        </w:rPr>
        <w:t>2</w:t>
      </w:r>
      <w:r w:rsidRPr="00174F57">
        <w:rPr>
          <w:lang w:val="en-US"/>
        </w:rPr>
        <w:t>x - tg</w:t>
      </w:r>
      <w:r w:rsidRPr="00174F57">
        <w:rPr>
          <w:vertAlign w:val="superscript"/>
          <w:lang w:val="en-US"/>
        </w:rPr>
        <w:t>2</w:t>
      </w:r>
      <w:r w:rsidRPr="00174F57">
        <w:rPr>
          <w:lang w:val="en-US"/>
        </w:rPr>
        <w:t>x = 1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b) tg</w:t>
      </w:r>
      <w:r>
        <w:rPr>
          <w:vertAlign w:val="superscript"/>
          <w:lang w:val="en-US"/>
        </w:rPr>
        <w:t>2</w:t>
      </w:r>
      <w:r>
        <w:rPr>
          <w:lang w:val="en-US"/>
        </w:rPr>
        <w:t>x = sec</w:t>
      </w:r>
      <w:r>
        <w:rPr>
          <w:vertAlign w:val="superscript"/>
          <w:lang w:val="en-US"/>
        </w:rPr>
        <w:t>2</w:t>
      </w:r>
      <w:r>
        <w:rPr>
          <w:lang w:val="en-US"/>
        </w:rPr>
        <w:t>x + 1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c) sec</w:t>
      </w:r>
      <w:r>
        <w:rPr>
          <w:vertAlign w:val="superscript"/>
          <w:lang w:val="en-US"/>
        </w:rPr>
        <w:t>2</w:t>
      </w:r>
      <w:r>
        <w:rPr>
          <w:lang w:val="en-US"/>
        </w:rPr>
        <w:t>x = 1 + cotg</w:t>
      </w:r>
      <w:r>
        <w:rPr>
          <w:vertAlign w:val="superscript"/>
          <w:lang w:val="en-US"/>
        </w:rPr>
        <w:t>2</w:t>
      </w:r>
      <w:r>
        <w:rPr>
          <w:lang w:val="en-US"/>
        </w:rPr>
        <w:t>x</w:t>
      </w:r>
    </w:p>
    <w:p w:rsidR="0096595C" w:rsidRPr="00174F57" w:rsidRDefault="0096595C" w:rsidP="00934E37">
      <w:pPr>
        <w:ind w:left="-851" w:right="-518"/>
        <w:rPr>
          <w:lang w:val="en-US"/>
        </w:rPr>
      </w:pPr>
      <w:r w:rsidRPr="00174F57">
        <w:rPr>
          <w:lang w:val="en-US"/>
        </w:rPr>
        <w:t>d) sec</w:t>
      </w:r>
      <w:r w:rsidRPr="00174F57">
        <w:rPr>
          <w:vertAlign w:val="superscript"/>
          <w:lang w:val="en-US"/>
        </w:rPr>
        <w:t>2</w:t>
      </w:r>
      <w:r w:rsidRPr="00174F57">
        <w:rPr>
          <w:lang w:val="en-US"/>
        </w:rPr>
        <w:t>x = 1 - tg</w:t>
      </w:r>
      <w:r w:rsidRPr="00174F57">
        <w:rPr>
          <w:vertAlign w:val="superscript"/>
          <w:lang w:val="en-US"/>
        </w:rPr>
        <w:t>2</w:t>
      </w:r>
      <w:r w:rsidRPr="00174F57">
        <w:rPr>
          <w:lang w:val="en-US"/>
        </w:rPr>
        <w:t>x</w:t>
      </w:r>
    </w:p>
    <w:p w:rsidR="0096595C" w:rsidRDefault="0096595C" w:rsidP="00934E37">
      <w:pPr>
        <w:ind w:left="-851" w:right="-518"/>
      </w:pPr>
      <w:r>
        <w:t>e) nenhuma dessas relações é verdadeira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9 - </w:t>
      </w:r>
      <w:r>
        <w:t xml:space="preserve">(UECE) Para valores de x tais que cosx </w:t>
      </w:r>
      <w:r>
        <w:sym w:font="Symbol" w:char="F0B9"/>
      </w:r>
      <w:r>
        <w:t xml:space="preserve"> 0, a expressão sec</w:t>
      </w:r>
      <w:r>
        <w:rPr>
          <w:vertAlign w:val="superscript"/>
        </w:rPr>
        <w:t>2</w:t>
      </w:r>
      <w:r>
        <w:t>x – tg</w:t>
      </w:r>
      <w:r>
        <w:rPr>
          <w:vertAlign w:val="superscript"/>
        </w:rPr>
        <w:t>2</w:t>
      </w:r>
      <w:r>
        <w:t>x é igual a: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a) 0</w:t>
      </w:r>
      <w:r>
        <w:rPr>
          <w:lang w:val="en-US"/>
        </w:rPr>
        <w:tab/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b) 1</w:t>
      </w:r>
      <w:r>
        <w:rPr>
          <w:lang w:val="en-US"/>
        </w:rPr>
        <w:tab/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c) sen</w:t>
      </w:r>
      <w:r>
        <w:rPr>
          <w:vertAlign w:val="superscript"/>
          <w:lang w:val="en-US"/>
        </w:rPr>
        <w:t>2</w:t>
      </w:r>
      <w:r>
        <w:rPr>
          <w:lang w:val="en-US"/>
        </w:rPr>
        <w:t>x</w:t>
      </w:r>
      <w:r>
        <w:rPr>
          <w:lang w:val="en-US"/>
        </w:rPr>
        <w:tab/>
      </w:r>
    </w:p>
    <w:p w:rsidR="0096595C" w:rsidRPr="00780DB9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d) cos</w:t>
      </w:r>
      <w:r>
        <w:rPr>
          <w:vertAlign w:val="superscript"/>
          <w:lang w:val="en-US"/>
        </w:rPr>
        <w:t>2</w:t>
      </w:r>
      <w:r>
        <w:rPr>
          <w:lang w:val="en-US"/>
        </w:rPr>
        <w:t>x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10 - </w:t>
      </w:r>
      <w:r>
        <w:t xml:space="preserve">(UFPA) Qual das expressões abaixo é idêntica a </w:t>
      </w:r>
      <w:r w:rsidRPr="007242E5">
        <w:rPr>
          <w:sz w:val="16"/>
          <w:szCs w:val="16"/>
        </w:rPr>
        <w:object w:dxaOrig="1080" w:dyaOrig="580">
          <v:shape id="_x0000_i1047" type="#_x0000_t75" style="width:54pt;height:29.35pt" o:ole="">
            <v:imagedata r:id="rId47" o:title=""/>
          </v:shape>
          <o:OLEObject Type="Embed" ProgID="Equation.3" ShapeID="_x0000_i1047" DrawAspect="Content" ObjectID="_1507352452" r:id="rId48"/>
        </w:object>
      </w:r>
      <w:r>
        <w:t>?</w:t>
      </w:r>
    </w:p>
    <w:p w:rsidR="0096595C" w:rsidRDefault="0096595C" w:rsidP="00934E37">
      <w:pPr>
        <w:ind w:left="-851" w:right="-518"/>
      </w:pPr>
      <w:r>
        <w:t>a) senx</w:t>
      </w:r>
    </w:p>
    <w:p w:rsidR="0096595C" w:rsidRDefault="0096595C" w:rsidP="00934E37">
      <w:pPr>
        <w:ind w:left="-851" w:right="-518"/>
      </w:pPr>
      <w:r>
        <w:t>b) cosx</w:t>
      </w:r>
    </w:p>
    <w:p w:rsidR="0096595C" w:rsidRDefault="0096595C" w:rsidP="00934E37">
      <w:pPr>
        <w:ind w:left="-851" w:right="-518"/>
      </w:pPr>
      <w:r>
        <w:t>c) tgx</w:t>
      </w:r>
    </w:p>
    <w:p w:rsidR="0096595C" w:rsidRDefault="0096595C" w:rsidP="00934E37">
      <w:pPr>
        <w:ind w:left="-851" w:right="-518"/>
      </w:pPr>
      <w:r>
        <w:t>d) cossecx</w:t>
      </w:r>
    </w:p>
    <w:p w:rsidR="0096595C" w:rsidRDefault="0096595C" w:rsidP="00934E37">
      <w:pPr>
        <w:ind w:left="-851" w:right="-518"/>
      </w:pPr>
      <w:r>
        <w:t>e) cotgx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11 - </w:t>
      </w:r>
      <w:r>
        <w:t xml:space="preserve">(IBMEC) Se </w:t>
      </w:r>
      <w:r>
        <w:rPr>
          <w:rFonts w:ascii="Symbol" w:hAnsi="Symbol" w:cs="Symbol"/>
        </w:rPr>
        <w:t></w:t>
      </w:r>
      <w:r>
        <w:t xml:space="preserve"> = </w:t>
      </w:r>
      <w:r>
        <w:object w:dxaOrig="220" w:dyaOrig="520">
          <v:shape id="_x0000_i1048" type="#_x0000_t75" style="width:11.35pt;height:26pt" o:ole="">
            <v:imagedata r:id="rId49" o:title=""/>
          </v:shape>
          <o:OLEObject Type="Embed" ProgID="Equation.3" ShapeID="_x0000_i1048" DrawAspect="Content" ObjectID="_1507352453" r:id="rId50"/>
        </w:object>
      </w:r>
      <w:r>
        <w:t xml:space="preserve">, então </w:t>
      </w:r>
      <w:r>
        <w:object w:dxaOrig="2160" w:dyaOrig="920">
          <v:shape id="_x0000_i1049" type="#_x0000_t75" style="width:108pt;height:46pt" o:ole="">
            <v:imagedata r:id="rId51" o:title=""/>
          </v:shape>
          <o:OLEObject Type="Embed" ProgID="Equation.3" ShapeID="_x0000_i1049" DrawAspect="Content" ObjectID="_1507352454" r:id="rId52"/>
        </w:object>
      </w:r>
      <w:r>
        <w:t xml:space="preserve"> é igual a :</w:t>
      </w:r>
    </w:p>
    <w:p w:rsidR="0096595C" w:rsidRDefault="0096595C" w:rsidP="00934E37">
      <w:pPr>
        <w:ind w:left="-851" w:right="-518"/>
      </w:pPr>
      <w:r>
        <w:t>a) 0</w:t>
      </w:r>
    </w:p>
    <w:p w:rsidR="0096595C" w:rsidRDefault="0096595C" w:rsidP="00934E37">
      <w:pPr>
        <w:ind w:left="-851" w:right="-518"/>
      </w:pPr>
      <w:r>
        <w:t xml:space="preserve">b) </w:t>
      </w:r>
      <w:r>
        <w:object w:dxaOrig="400" w:dyaOrig="680">
          <v:shape id="_x0000_i1050" type="#_x0000_t75" style="width:20pt;height:34pt" o:ole="">
            <v:imagedata r:id="rId53" o:title=""/>
          </v:shape>
          <o:OLEObject Type="Embed" ProgID="Equation.3" ShapeID="_x0000_i1050" DrawAspect="Content" ObjectID="_1507352455" r:id="rId54"/>
        </w:object>
      </w:r>
    </w:p>
    <w:p w:rsidR="0096595C" w:rsidRDefault="0096595C" w:rsidP="00934E37">
      <w:pPr>
        <w:ind w:left="-851" w:right="-518"/>
      </w:pPr>
      <w:r>
        <w:t xml:space="preserve">c) </w:t>
      </w:r>
      <w:r>
        <w:object w:dxaOrig="400" w:dyaOrig="680">
          <v:shape id="_x0000_i1051" type="#_x0000_t75" style="width:20pt;height:34pt" o:ole="">
            <v:imagedata r:id="rId55" o:title=""/>
          </v:shape>
          <o:OLEObject Type="Embed" ProgID="Equation.3" ShapeID="_x0000_i1051" DrawAspect="Content" ObjectID="_1507352456" r:id="rId56"/>
        </w:object>
      </w:r>
    </w:p>
    <w:p w:rsidR="0096595C" w:rsidRDefault="0096595C" w:rsidP="00934E37">
      <w:pPr>
        <w:ind w:left="-851" w:right="-518"/>
      </w:pPr>
      <w:r>
        <w:t xml:space="preserve">d) </w:t>
      </w:r>
      <w:r>
        <w:object w:dxaOrig="400" w:dyaOrig="680">
          <v:shape id="_x0000_i1052" type="#_x0000_t75" style="width:20pt;height:34pt" o:ole="">
            <v:imagedata r:id="rId57" o:title=""/>
          </v:shape>
          <o:OLEObject Type="Embed" ProgID="Equation.3" ShapeID="_x0000_i1052" DrawAspect="Content" ObjectID="_1507352457" r:id="rId58"/>
        </w:object>
      </w:r>
    </w:p>
    <w:p w:rsidR="0096595C" w:rsidRDefault="0096595C" w:rsidP="00934E37">
      <w:pPr>
        <w:ind w:left="-851" w:right="-518"/>
      </w:pPr>
      <w:r>
        <w:t>e) 1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12 - </w:t>
      </w:r>
      <w:r>
        <w:t>(UFC) Sejam x = rsen</w:t>
      </w:r>
      <w:r>
        <w:rPr>
          <w:rFonts w:ascii="Symbol" w:hAnsi="Symbol" w:cs="Symbol"/>
        </w:rPr>
        <w:t></w:t>
      </w:r>
      <w:r>
        <w:t>cos</w:t>
      </w:r>
      <w:r>
        <w:rPr>
          <w:rFonts w:ascii="Symbol" w:hAnsi="Symbol" w:cs="Symbol"/>
        </w:rPr>
        <w:t></w:t>
      </w:r>
      <w:r>
        <w:t>, y = rsen</w:t>
      </w:r>
      <w:r>
        <w:rPr>
          <w:rFonts w:ascii="Symbol" w:hAnsi="Symbol" w:cs="Symbol"/>
          <w:lang w:val="es-ES_tradnl"/>
        </w:rPr>
        <w:t></w:t>
      </w:r>
      <w:r>
        <w:t>sen</w:t>
      </w:r>
      <w:r>
        <w:rPr>
          <w:rFonts w:ascii="Symbol" w:hAnsi="Symbol" w:cs="Symbol"/>
          <w:lang w:val="es-ES_tradnl"/>
        </w:rPr>
        <w:t></w:t>
      </w:r>
      <w:r>
        <w:t xml:space="preserve"> e z = rcos</w:t>
      </w:r>
      <w:r>
        <w:rPr>
          <w:rFonts w:ascii="Symbol" w:hAnsi="Symbol" w:cs="Symbol"/>
          <w:lang w:val="es-ES_tradnl"/>
        </w:rPr>
        <w:t></w:t>
      </w:r>
      <w:r>
        <w:t xml:space="preserve">, onde 0 </w:t>
      </w:r>
      <w:r>
        <w:rPr>
          <w:rFonts w:ascii="Symbol" w:hAnsi="Symbol" w:cs="Symbol"/>
          <w:lang w:val="es-ES_tradnl"/>
        </w:rPr>
        <w:t></w:t>
      </w:r>
      <w:r>
        <w:t xml:space="preserve"> </w:t>
      </w:r>
      <w:r>
        <w:rPr>
          <w:rFonts w:ascii="Symbol" w:hAnsi="Symbol" w:cs="Symbol"/>
          <w:lang w:val="es-ES_tradnl"/>
        </w:rPr>
        <w:t></w:t>
      </w:r>
      <w:r>
        <w:t xml:space="preserve"> </w:t>
      </w:r>
      <w:r>
        <w:rPr>
          <w:rFonts w:ascii="Symbol" w:hAnsi="Symbol" w:cs="Symbol"/>
          <w:lang w:val="es-ES_tradnl"/>
        </w:rPr>
        <w:t></w:t>
      </w:r>
      <w:r>
        <w:t xml:space="preserve"> </w:t>
      </w:r>
      <w:r>
        <w:rPr>
          <w:rFonts w:ascii="Symbol" w:hAnsi="Symbol" w:cs="Symbol"/>
          <w:lang w:val="es-ES_tradnl"/>
        </w:rPr>
        <w:t></w:t>
      </w:r>
      <w:r>
        <w:t xml:space="preserve"> e 0 </w:t>
      </w:r>
      <w:r>
        <w:rPr>
          <w:rFonts w:ascii="Symbol" w:hAnsi="Symbol" w:cs="Symbol"/>
        </w:rPr>
        <w:t></w:t>
      </w:r>
      <w:r>
        <w:t xml:space="preserve"> </w:t>
      </w:r>
      <w:r>
        <w:rPr>
          <w:rFonts w:ascii="Symbol" w:hAnsi="Symbol" w:cs="Symbol"/>
        </w:rPr>
        <w:t></w:t>
      </w:r>
      <w:r>
        <w:t xml:space="preserve"> </w:t>
      </w:r>
      <w:r>
        <w:rPr>
          <w:rFonts w:ascii="Symbol" w:hAnsi="Symbol" w:cs="Symbol"/>
        </w:rPr>
        <w:t></w:t>
      </w:r>
      <w:r>
        <w:t xml:space="preserve"> 2</w:t>
      </w:r>
      <w:r>
        <w:rPr>
          <w:rFonts w:ascii="Symbol" w:hAnsi="Symbol" w:cs="Symbol"/>
        </w:rPr>
        <w:t></w:t>
      </w:r>
      <w:r>
        <w:t>. Então x</w:t>
      </w:r>
      <w:r>
        <w:rPr>
          <w:vertAlign w:val="superscript"/>
        </w:rPr>
        <w:t>2</w:t>
      </w:r>
      <w:r>
        <w:t xml:space="preserve"> + y</w:t>
      </w:r>
      <w:r>
        <w:rPr>
          <w:vertAlign w:val="superscript"/>
        </w:rPr>
        <w:t>2</w:t>
      </w:r>
      <w:r>
        <w:t xml:space="preserve"> + z</w:t>
      </w:r>
      <w:r>
        <w:rPr>
          <w:vertAlign w:val="superscript"/>
        </w:rPr>
        <w:t>2</w:t>
      </w:r>
      <w:r>
        <w:t xml:space="preserve"> é igual a:</w:t>
      </w:r>
    </w:p>
    <w:p w:rsidR="0096595C" w:rsidRDefault="0096595C" w:rsidP="00934E37">
      <w:pPr>
        <w:ind w:left="-851" w:right="-518"/>
      </w:pPr>
      <w:r>
        <w:t>a) r</w:t>
      </w:r>
      <w:r>
        <w:rPr>
          <w:vertAlign w:val="superscript"/>
        </w:rPr>
        <w:t>2</w:t>
      </w:r>
    </w:p>
    <w:p w:rsidR="0096595C" w:rsidRDefault="0096595C" w:rsidP="00934E37">
      <w:pPr>
        <w:ind w:left="-851" w:right="-518"/>
      </w:pPr>
      <w:r>
        <w:t>b) r</w:t>
      </w:r>
      <w:r>
        <w:rPr>
          <w:vertAlign w:val="superscript"/>
        </w:rPr>
        <w:t>2</w:t>
      </w:r>
      <w:r>
        <w:t>sen</w:t>
      </w:r>
      <w:r>
        <w:rPr>
          <w:rFonts w:ascii="Symbol" w:hAnsi="Symbol" w:cs="Symbol"/>
        </w:rPr>
        <w:t></w:t>
      </w:r>
    </w:p>
    <w:p w:rsidR="0096595C" w:rsidRDefault="0096595C" w:rsidP="00934E37">
      <w:pPr>
        <w:ind w:left="-851" w:right="-518"/>
      </w:pPr>
      <w:r>
        <w:t>c) r</w:t>
      </w:r>
      <w:r>
        <w:rPr>
          <w:vertAlign w:val="superscript"/>
        </w:rPr>
        <w:t>2</w:t>
      </w:r>
      <w:r>
        <w:t>cos</w:t>
      </w:r>
      <w:r>
        <w:rPr>
          <w:rFonts w:ascii="Symbol" w:hAnsi="Symbol" w:cs="Symbol"/>
        </w:rPr>
        <w:t></w:t>
      </w:r>
    </w:p>
    <w:p w:rsidR="0096595C" w:rsidRDefault="0096595C" w:rsidP="00934E37">
      <w:pPr>
        <w:ind w:left="-851" w:right="-518"/>
      </w:pPr>
      <w:r>
        <w:t>d) r</w:t>
      </w:r>
      <w:r>
        <w:rPr>
          <w:vertAlign w:val="superscript"/>
        </w:rPr>
        <w:t>2</w:t>
      </w:r>
      <w:r>
        <w:t>sen</w:t>
      </w:r>
      <w:r>
        <w:rPr>
          <w:rFonts w:ascii="Symbol" w:hAnsi="Symbol" w:cs="Symbol"/>
        </w:rPr>
        <w:t></w:t>
      </w:r>
    </w:p>
    <w:p w:rsidR="0096595C" w:rsidRDefault="0096595C" w:rsidP="00934E37">
      <w:pPr>
        <w:ind w:left="-851" w:right="-518"/>
      </w:pPr>
      <w:r>
        <w:t>e) r</w:t>
      </w:r>
      <w:r>
        <w:rPr>
          <w:vertAlign w:val="superscript"/>
        </w:rPr>
        <w:t>2</w:t>
      </w:r>
      <w:r>
        <w:t>cos</w:t>
      </w:r>
      <w:r>
        <w:rPr>
          <w:rFonts w:ascii="Symbol" w:hAnsi="Symbol" w:cs="Symbol"/>
        </w:rPr>
        <w:t>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13 - </w:t>
      </w:r>
      <w:r>
        <w:t>(Mack) A circunferência da figura tem raio</w:t>
      </w:r>
      <w:r w:rsidRPr="007242E5">
        <w:rPr>
          <w:sz w:val="16"/>
          <w:szCs w:val="16"/>
        </w:rPr>
        <w:object w:dxaOrig="340" w:dyaOrig="300">
          <v:shape id="_x0000_i1053" type="#_x0000_t75" style="width:17.35pt;height:15.35pt" o:ole="">
            <v:imagedata r:id="rId59" o:title=""/>
          </v:shape>
          <o:OLEObject Type="Embed" ProgID="Equation.3" ShapeID="_x0000_i1053" DrawAspect="Content" ObjectID="_1507352458" r:id="rId60"/>
        </w:object>
      </w:r>
      <w:r>
        <w:t>e centro O.</w:t>
      </w:r>
    </w:p>
    <w:p w:rsidR="0096595C" w:rsidRDefault="0096595C" w:rsidP="00934E37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032635" cy="1754505"/>
            <wp:effectExtent l="0" t="0" r="571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>Se sen10º + cos10º = a, a área do triângulo ABC é igual a:</w:t>
      </w:r>
    </w:p>
    <w:p w:rsidR="0096595C" w:rsidRDefault="0096595C" w:rsidP="00934E37">
      <w:pPr>
        <w:ind w:left="-851" w:right="-518"/>
      </w:pPr>
      <w:r>
        <w:t>a) a</w:t>
      </w:r>
      <w:r w:rsidRPr="007242E5">
        <w:rPr>
          <w:sz w:val="16"/>
          <w:szCs w:val="16"/>
        </w:rPr>
        <w:object w:dxaOrig="340" w:dyaOrig="300">
          <v:shape id="_x0000_i1054" type="#_x0000_t75" style="width:17.35pt;height:15.35pt" o:ole="">
            <v:imagedata r:id="rId62" o:title=""/>
          </v:shape>
          <o:OLEObject Type="Embed" ProgID="Equation.3" ShapeID="_x0000_i1054" DrawAspect="Content" ObjectID="_1507352459" r:id="rId63"/>
        </w:object>
      </w:r>
    </w:p>
    <w:p w:rsidR="0096595C" w:rsidRDefault="0096595C" w:rsidP="00934E37">
      <w:pPr>
        <w:ind w:left="-851" w:right="-518"/>
        <w:rPr>
          <w:vertAlign w:val="superscript"/>
        </w:rPr>
      </w:pPr>
      <w:r>
        <w:t>b) 2a</w:t>
      </w:r>
      <w:r>
        <w:rPr>
          <w:vertAlign w:val="superscript"/>
        </w:rPr>
        <w:t>2</w:t>
      </w:r>
    </w:p>
    <w:p w:rsidR="0096595C" w:rsidRDefault="0096595C" w:rsidP="00934E37">
      <w:pPr>
        <w:ind w:left="-851" w:right="-518"/>
      </w:pPr>
      <w:r>
        <w:t>c) 2a</w:t>
      </w:r>
      <w:r w:rsidRPr="007242E5">
        <w:rPr>
          <w:sz w:val="16"/>
          <w:szCs w:val="16"/>
        </w:rPr>
        <w:object w:dxaOrig="340" w:dyaOrig="300">
          <v:shape id="_x0000_i1055" type="#_x0000_t75" style="width:17.35pt;height:15.35pt" o:ole="">
            <v:imagedata r:id="rId64" o:title=""/>
          </v:shape>
          <o:OLEObject Type="Embed" ProgID="Equation.3" ShapeID="_x0000_i1055" DrawAspect="Content" ObjectID="_1507352460" r:id="rId65"/>
        </w:object>
      </w:r>
    </w:p>
    <w:p w:rsidR="0096595C" w:rsidRDefault="0096595C" w:rsidP="00934E37">
      <w:pPr>
        <w:ind w:left="-851" w:right="-518"/>
        <w:rPr>
          <w:vertAlign w:val="superscript"/>
        </w:rPr>
      </w:pPr>
      <w:r>
        <w:t>d) a</w:t>
      </w:r>
      <w:r>
        <w:rPr>
          <w:vertAlign w:val="superscript"/>
        </w:rPr>
        <w:t>2</w:t>
      </w:r>
      <w:r w:rsidRPr="007242E5">
        <w:rPr>
          <w:sz w:val="16"/>
          <w:szCs w:val="16"/>
        </w:rPr>
        <w:object w:dxaOrig="340" w:dyaOrig="300">
          <v:shape id="_x0000_i1056" type="#_x0000_t75" style="width:17.35pt;height:15.35pt" o:ole="">
            <v:imagedata r:id="rId62" o:title=""/>
          </v:shape>
          <o:OLEObject Type="Embed" ProgID="Equation.3" ShapeID="_x0000_i1056" DrawAspect="Content" ObjectID="_1507352461" r:id="rId66"/>
        </w:object>
      </w:r>
    </w:p>
    <w:p w:rsidR="0096595C" w:rsidRDefault="0096595C" w:rsidP="00934E37">
      <w:pPr>
        <w:ind w:left="-851" w:right="-518"/>
      </w:pPr>
      <w:r>
        <w:t>e) 2</w:t>
      </w:r>
      <w:r w:rsidRPr="007242E5">
        <w:rPr>
          <w:sz w:val="16"/>
          <w:szCs w:val="16"/>
        </w:rPr>
        <w:object w:dxaOrig="340" w:dyaOrig="300">
          <v:shape id="_x0000_i1057" type="#_x0000_t75" style="width:17.35pt;height:15.35pt" o:ole="">
            <v:imagedata r:id="rId64" o:title=""/>
          </v:shape>
          <o:OLEObject Type="Embed" ProgID="Equation.3" ShapeID="_x0000_i1057" DrawAspect="Content" ObjectID="_1507352462" r:id="rId67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14 - </w:t>
      </w:r>
      <w:r>
        <w:t>(Fuvest) A equação ax</w:t>
      </w:r>
      <w:r>
        <w:rPr>
          <w:vertAlign w:val="superscript"/>
        </w:rPr>
        <w:t>2</w:t>
      </w:r>
      <w:r>
        <w:t xml:space="preserve"> + bx + c = 0 (a</w:t>
      </w:r>
      <w:r>
        <w:rPr>
          <w:rFonts w:ascii="Symbol" w:hAnsi="Symbol" w:cs="Symbol"/>
        </w:rPr>
        <w:t></w:t>
      </w:r>
      <w:r>
        <w:t xml:space="preserve">0) tem como raízes tg u e tg v, com u + v = </w:t>
      </w:r>
      <w:r w:rsidRPr="006E71C6">
        <w:rPr>
          <w:position w:val="-24"/>
        </w:rPr>
        <w:object w:dxaOrig="260" w:dyaOrig="620">
          <v:shape id="_x0000_i1058" type="#_x0000_t75" style="width:13.35pt;height:31.35pt" o:ole="">
            <v:imagedata r:id="rId68" o:title=""/>
          </v:shape>
          <o:OLEObject Type="Embed" ProgID="Equation.3" ShapeID="_x0000_i1058" DrawAspect="Content" ObjectID="_1507352463" r:id="rId69"/>
        </w:object>
      </w:r>
      <w:r>
        <w:t xml:space="preserve"> . Prove que c = a + b.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15 - </w:t>
      </w:r>
      <w:r>
        <w:t>(UEL) A expressão cos (3</w:t>
      </w:r>
      <w:r>
        <w:rPr>
          <w:rFonts w:ascii="Symbol" w:hAnsi="Symbol" w:cs="Symbol"/>
        </w:rPr>
        <w:t></w:t>
      </w:r>
      <w:r>
        <w:t>/2 + x) é equivalente a: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 xml:space="preserve">a) </w:t>
      </w:r>
      <w:r>
        <w:rPr>
          <w:rFonts w:ascii="Symbol" w:hAnsi="Symbol" w:cs="Symbol"/>
          <w:lang w:val="en-US"/>
        </w:rPr>
        <w:t></w:t>
      </w:r>
      <w:r>
        <w:rPr>
          <w:lang w:val="en-US"/>
        </w:rPr>
        <w:t>sen x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 xml:space="preserve">b) </w:t>
      </w:r>
      <w:r>
        <w:rPr>
          <w:rFonts w:ascii="Symbol" w:hAnsi="Symbol" w:cs="Symbol"/>
          <w:lang w:val="en-US"/>
        </w:rPr>
        <w:t></w:t>
      </w:r>
      <w:r>
        <w:rPr>
          <w:lang w:val="en-US"/>
        </w:rPr>
        <w:t>cos x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c) sen x.cos x</w:t>
      </w:r>
    </w:p>
    <w:p w:rsidR="0096595C" w:rsidRDefault="0096595C" w:rsidP="00934E37">
      <w:pPr>
        <w:ind w:left="-851" w:right="-518"/>
      </w:pPr>
      <w:r>
        <w:t>d) cos x</w:t>
      </w:r>
    </w:p>
    <w:p w:rsidR="0096595C" w:rsidRDefault="0096595C" w:rsidP="00934E37">
      <w:pPr>
        <w:ind w:left="-851" w:right="-518"/>
      </w:pPr>
      <w:r>
        <w:t>e) sen x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16 - </w:t>
      </w:r>
      <w:r>
        <w:t>(UNIFESP) A expressão sen(x - y) cosy + cos(x - y)seny é equivalente a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a) sen(2x + y).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b) cos(2x).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c) senx.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d) sen(2x).</w:t>
      </w:r>
    </w:p>
    <w:p w:rsidR="0096595C" w:rsidRDefault="0096595C" w:rsidP="00934E37">
      <w:pPr>
        <w:ind w:left="-851" w:right="-518"/>
        <w:rPr>
          <w:color w:val="000000"/>
        </w:rPr>
      </w:pPr>
      <w:r>
        <w:t>e) cos(2x + 2y).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17 - </w:t>
      </w:r>
      <w:r>
        <w:t>(Fuvest) a) Calcule sen15°.</w:t>
      </w:r>
    </w:p>
    <w:p w:rsidR="0096595C" w:rsidRDefault="0096595C" w:rsidP="00934E37">
      <w:pPr>
        <w:ind w:left="-851" w:right="-518"/>
      </w:pPr>
      <w:r>
        <w:t>b) Calcule a área do polígono regular de 24 lados inscrito no círculo de raio 1.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18 - </w:t>
      </w:r>
      <w:r>
        <w:t>(UFPB) Calcular o valor da expressão</w:t>
      </w:r>
    </w:p>
    <w:p w:rsidR="0096595C" w:rsidRDefault="0096595C" w:rsidP="00934E37">
      <w:pPr>
        <w:ind w:left="-851" w:right="-518"/>
      </w:pPr>
      <w:r w:rsidRPr="007242E5">
        <w:rPr>
          <w:sz w:val="16"/>
          <w:szCs w:val="16"/>
        </w:rPr>
        <w:object w:dxaOrig="2960" w:dyaOrig="620">
          <v:shape id="_x0000_i1059" type="#_x0000_t75" style="width:148pt;height:31.35pt" o:ole="">
            <v:imagedata r:id="rId70" o:title=""/>
          </v:shape>
          <o:OLEObject Type="Embed" ProgID="Equation.3" ShapeID="_x0000_i1059" DrawAspect="Content" ObjectID="_1507352464" r:id="rId71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19 - </w:t>
      </w:r>
      <w:r>
        <w:t>(FAZU) Considere as expressões: A= cosx + cosy e B = senx - seny. Sendo x+y = 120</w:t>
      </w:r>
      <w:r>
        <w:rPr>
          <w:vertAlign w:val="superscript"/>
        </w:rPr>
        <w:t>o</w:t>
      </w:r>
      <w:r>
        <w:t>, o valor de A</w:t>
      </w:r>
      <w:r>
        <w:rPr>
          <w:vertAlign w:val="superscript"/>
        </w:rPr>
        <w:t>2</w:t>
      </w:r>
      <w:r>
        <w:t>+B</w:t>
      </w:r>
      <w:r>
        <w:rPr>
          <w:vertAlign w:val="superscript"/>
        </w:rPr>
        <w:t>2</w:t>
      </w:r>
      <w:r>
        <w:t xml:space="preserve"> é: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a) 2</w: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>b) 2.senx.seny</w:t>
      </w:r>
    </w:p>
    <w:p w:rsidR="0096595C" w:rsidRDefault="0096595C" w:rsidP="00934E37">
      <w:pPr>
        <w:ind w:left="-851" w:right="-518"/>
        <w:rPr>
          <w:lang w:val="es-ES_tradnl"/>
        </w:rPr>
      </w:pPr>
      <w:r>
        <w:rPr>
          <w:lang w:val="es-ES_tradnl"/>
        </w:rPr>
        <w:t>c) cos</w:t>
      </w:r>
      <w:r>
        <w:rPr>
          <w:vertAlign w:val="superscript"/>
          <w:lang w:val="es-ES_tradnl"/>
        </w:rPr>
        <w:t>2</w:t>
      </w:r>
      <w:r>
        <w:rPr>
          <w:lang w:val="es-ES_tradnl"/>
        </w:rPr>
        <w:t>x - cos</w:t>
      </w:r>
      <w:r>
        <w:rPr>
          <w:vertAlign w:val="superscript"/>
          <w:lang w:val="es-ES_tradnl"/>
        </w:rPr>
        <w:t>2</w:t>
      </w:r>
      <w:r>
        <w:rPr>
          <w:lang w:val="es-ES_tradnl"/>
        </w:rPr>
        <w:t>y</w:t>
      </w:r>
    </w:p>
    <w:p w:rsidR="0096595C" w:rsidRDefault="0096595C" w:rsidP="00934E37">
      <w:pPr>
        <w:ind w:left="-851" w:right="-518"/>
      </w:pPr>
      <w:r>
        <w:t>d) 4</w:t>
      </w:r>
    </w:p>
    <w:p w:rsidR="0096595C" w:rsidRDefault="0096595C" w:rsidP="00934E37">
      <w:pPr>
        <w:ind w:left="-851" w:right="-518"/>
      </w:pPr>
      <w:r>
        <w:t>e) 1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20 - </w:t>
      </w:r>
      <w:r>
        <w:t xml:space="preserve">(Fuvest) Determine os números reais x e y, com 0 </w:t>
      </w:r>
      <w:r>
        <w:rPr>
          <w:rFonts w:ascii="Symbol" w:hAnsi="Symbol" w:cs="Symbol"/>
        </w:rPr>
        <w:t></w:t>
      </w:r>
      <w:r>
        <w:t xml:space="preserve"> x + y </w:t>
      </w:r>
      <w:r>
        <w:rPr>
          <w:rFonts w:ascii="Symbol" w:hAnsi="Symbol" w:cs="Symbol"/>
        </w:rPr>
        <w:t></w:t>
      </w:r>
      <w:r>
        <w:t xml:space="preserve"> </w:t>
      </w:r>
      <w:r>
        <w:rPr>
          <w:rFonts w:ascii="Symbol" w:hAnsi="Symbol" w:cs="Symbol"/>
        </w:rPr>
        <w:t></w:t>
      </w:r>
      <w:r>
        <w:rPr>
          <w:rFonts w:ascii="Symbol" w:hAnsi="Symbol" w:cs="Symbol"/>
        </w:rPr>
        <w:t></w:t>
      </w:r>
      <w:r>
        <w:t xml:space="preserve">e 0 </w:t>
      </w:r>
      <w:r>
        <w:rPr>
          <w:rFonts w:ascii="Symbol" w:hAnsi="Symbol" w:cs="Symbol"/>
        </w:rPr>
        <w:t></w:t>
      </w:r>
      <w:r>
        <w:t xml:space="preserve"> y </w:t>
      </w:r>
      <w:r>
        <w:rPr>
          <w:rFonts w:ascii="Symbol" w:hAnsi="Symbol" w:cs="Symbol"/>
        </w:rPr>
        <w:t></w:t>
      </w:r>
      <w:r>
        <w:t xml:space="preserve"> </w:t>
      </w:r>
      <w:r>
        <w:rPr>
          <w:rFonts w:ascii="Symbol" w:hAnsi="Symbol" w:cs="Symbol"/>
        </w:rPr>
        <w:t></w:t>
      </w:r>
      <w:r>
        <w:t>, tais que</w:t>
      </w:r>
    </w:p>
    <w:p w:rsidR="0096595C" w:rsidRDefault="0096595C" w:rsidP="00934E37">
      <w:pPr>
        <w:ind w:left="-851" w:right="-518"/>
        <w:rPr>
          <w:lang w:val="en-US"/>
        </w:rPr>
      </w:pPr>
      <w:r w:rsidRPr="007242E5">
        <w:rPr>
          <w:sz w:val="16"/>
          <w:szCs w:val="16"/>
        </w:rPr>
        <w:object w:dxaOrig="2480" w:dyaOrig="1020">
          <v:shape id="_x0000_i1060" type="#_x0000_t75" style="width:124pt;height:51.35pt" o:ole="">
            <v:imagedata r:id="rId72" o:title=""/>
          </v:shape>
          <o:OLEObject Type="Embed" ProgID="Equation.3" ShapeID="_x0000_i1060" DrawAspect="Content" ObjectID="_1507352465" r:id="rId73"/>
        </w:object>
      </w:r>
    </w:p>
    <w:p w:rsidR="0096595C" w:rsidRDefault="0096595C" w:rsidP="00934E37">
      <w:pPr>
        <w:ind w:left="-851" w:right="-518"/>
        <w:rPr>
          <w:lang w:val="en-US"/>
        </w:rPr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21 - </w:t>
      </w:r>
      <w:r>
        <w:t>(AFA) Dois vértices de um triângulo eqüilátero pertencem a dois lados de um quadrado cuja área é 1 m</w:t>
      </w:r>
      <w:r>
        <w:rPr>
          <w:vertAlign w:val="superscript"/>
        </w:rPr>
        <w:t>2</w:t>
      </w:r>
      <w:r>
        <w:t>.  Se o terceiro vértice do triângulo coincide com um dos vértices do quadrado, então, a área do triângulo, em m</w:t>
      </w:r>
      <w:r>
        <w:rPr>
          <w:vertAlign w:val="superscript"/>
        </w:rPr>
        <w:t>2</w:t>
      </w:r>
      <w:r>
        <w:t>, é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>a) 2</w:t>
      </w:r>
      <w:r w:rsidRPr="007242E5">
        <w:rPr>
          <w:sz w:val="16"/>
          <w:szCs w:val="16"/>
        </w:rPr>
        <w:object w:dxaOrig="279" w:dyaOrig="260">
          <v:shape id="_x0000_i1061" type="#_x0000_t75" style="width:14pt;height:13.35pt" o:ole="">
            <v:imagedata r:id="rId74" o:title=""/>
          </v:shape>
          <o:OLEObject Type="Embed" ProgID="Equation.3" ShapeID="_x0000_i1061" DrawAspect="Content" ObjectID="_1507352466" r:id="rId75"/>
        </w:object>
      </w:r>
      <w:r>
        <w:t xml:space="preserve"> - 1</w:t>
      </w:r>
    </w:p>
    <w:p w:rsidR="0096595C" w:rsidRDefault="0096595C" w:rsidP="00934E37">
      <w:pPr>
        <w:ind w:left="-851" w:right="-518"/>
      </w:pPr>
      <w:r>
        <w:t>b) 2</w:t>
      </w:r>
      <w:r w:rsidRPr="007242E5">
        <w:rPr>
          <w:sz w:val="16"/>
          <w:szCs w:val="16"/>
        </w:rPr>
        <w:object w:dxaOrig="279" w:dyaOrig="260">
          <v:shape id="_x0000_i1062" type="#_x0000_t75" style="width:14pt;height:13.35pt" o:ole="">
            <v:imagedata r:id="rId76" o:title=""/>
          </v:shape>
          <o:OLEObject Type="Embed" ProgID="Equation.3" ShapeID="_x0000_i1062" DrawAspect="Content" ObjectID="_1507352467" r:id="rId77"/>
        </w:object>
      </w:r>
      <w:r>
        <w:t>+ 1</w:t>
      </w:r>
    </w:p>
    <w:p w:rsidR="0096595C" w:rsidRDefault="0096595C" w:rsidP="00934E37">
      <w:pPr>
        <w:ind w:left="-851" w:right="-518"/>
      </w:pPr>
      <w:r>
        <w:t>c) -3 + 2</w:t>
      </w:r>
      <w:r w:rsidRPr="007242E5">
        <w:rPr>
          <w:sz w:val="16"/>
          <w:szCs w:val="16"/>
        </w:rPr>
        <w:object w:dxaOrig="279" w:dyaOrig="260">
          <v:shape id="_x0000_i1063" type="#_x0000_t75" style="width:14pt;height:13.35pt" o:ole="">
            <v:imagedata r:id="rId78" o:title=""/>
          </v:shape>
          <o:OLEObject Type="Embed" ProgID="Equation.3" ShapeID="_x0000_i1063" DrawAspect="Content" ObjectID="_1507352468" r:id="rId79"/>
        </w:object>
      </w:r>
    </w:p>
    <w:p w:rsidR="0096595C" w:rsidRDefault="0096595C" w:rsidP="00934E37">
      <w:pPr>
        <w:ind w:left="-851" w:right="-518"/>
      </w:pPr>
      <w:r>
        <w:t>d) 3 + 2</w:t>
      </w:r>
      <w:r w:rsidRPr="007242E5">
        <w:rPr>
          <w:sz w:val="16"/>
          <w:szCs w:val="16"/>
        </w:rPr>
        <w:object w:dxaOrig="279" w:dyaOrig="260">
          <v:shape id="_x0000_i1064" type="#_x0000_t75" style="width:14pt;height:13.35pt" o:ole="">
            <v:imagedata r:id="rId76" o:title=""/>
          </v:shape>
          <o:OLEObject Type="Embed" ProgID="Equation.3" ShapeID="_x0000_i1064" DrawAspect="Content" ObjectID="_1507352469" r:id="rId80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22 - </w:t>
      </w:r>
      <w:r>
        <w:t xml:space="preserve">(FUVEST) Na figura abaixo, O é o centro da circunferência de raio 1, a reta AB é secante a ela, o ângulo </w:t>
      </w:r>
      <w:r>
        <w:rPr>
          <w:rFonts w:ascii="Symbol" w:hAnsi="Symbol" w:cs="Symbol"/>
          <w:sz w:val="22"/>
          <w:szCs w:val="22"/>
        </w:rPr>
        <w:t></w:t>
      </w:r>
      <w:r>
        <w:rPr>
          <w:rFonts w:ascii="Symbol" w:hAnsi="Symbol" w:cs="Symbol"/>
          <w:sz w:val="22"/>
          <w:szCs w:val="22"/>
        </w:rPr>
        <w:t></w:t>
      </w:r>
      <w:r>
        <w:t>mede 60º e sen</w:t>
      </w:r>
      <w:r>
        <w:rPr>
          <w:rFonts w:ascii="Symbol" w:hAnsi="Symbol" w:cs="Symbol"/>
        </w:rPr>
        <w:t></w:t>
      </w:r>
      <w:r>
        <w:t xml:space="preserve"> = </w:t>
      </w:r>
      <w:r w:rsidRPr="007242E5">
        <w:rPr>
          <w:sz w:val="16"/>
          <w:szCs w:val="16"/>
        </w:rPr>
        <w:object w:dxaOrig="400" w:dyaOrig="680">
          <v:shape id="_x0000_i1065" type="#_x0000_t75" style="width:20pt;height:34pt" o:ole="">
            <v:imagedata r:id="rId81" o:title=""/>
          </v:shape>
          <o:OLEObject Type="Embed" ProgID="Equation.3" ShapeID="_x0000_i1065" DrawAspect="Content" ObjectID="_1507352470" r:id="rId82"/>
        </w:object>
      </w:r>
    </w:p>
    <w:p w:rsidR="0096595C" w:rsidRDefault="0096595C" w:rsidP="00934E37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3114040" cy="1656080"/>
            <wp:effectExtent l="0" t="0" r="0" b="127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>a) Determine senOÂB em função de AB.</w:t>
      </w:r>
    </w:p>
    <w:p w:rsidR="0096595C" w:rsidRDefault="0096595C" w:rsidP="00934E37">
      <w:pPr>
        <w:ind w:left="-851" w:right="-518"/>
        <w:rPr>
          <w:color w:val="000000"/>
        </w:rPr>
      </w:pPr>
      <w:r>
        <w:t>b) Calcule AB.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23 - </w:t>
      </w:r>
      <w:r>
        <w:t xml:space="preserve">(Mack) Na figura, tg </w:t>
      </w:r>
      <w:r>
        <w:rPr>
          <w:rFonts w:ascii="Symbol" w:hAnsi="Symbol" w:cs="Symbol"/>
        </w:rPr>
        <w:t></w:t>
      </w:r>
      <w:r>
        <w:t xml:space="preserve"> vale:</w:t>
      </w:r>
    </w:p>
    <w:p w:rsidR="0096595C" w:rsidRDefault="0096595C" w:rsidP="00934E37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278890" cy="1952625"/>
            <wp:effectExtent l="0" t="0" r="0" b="952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a) </w:t>
      </w:r>
      <w:r w:rsidRPr="007242E5">
        <w:rPr>
          <w:sz w:val="16"/>
          <w:szCs w:val="16"/>
        </w:rPr>
        <w:object w:dxaOrig="220" w:dyaOrig="560">
          <v:shape id="_x0000_i1066" type="#_x0000_t75" style="width:11.35pt;height:28pt" o:ole="">
            <v:imagedata r:id="rId85" o:title=""/>
          </v:shape>
          <o:OLEObject Type="Embed" ProgID="Equation.3" ShapeID="_x0000_i1066" DrawAspect="Content" ObjectID="_1507352471" r:id="rId86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b) </w:t>
      </w:r>
      <w:r w:rsidRPr="007242E5">
        <w:rPr>
          <w:sz w:val="16"/>
          <w:szCs w:val="16"/>
        </w:rPr>
        <w:object w:dxaOrig="380" w:dyaOrig="600">
          <v:shape id="_x0000_i1067" type="#_x0000_t75" style="width:18.65pt;height:30pt" o:ole="">
            <v:imagedata r:id="rId87" o:title=""/>
          </v:shape>
          <o:OLEObject Type="Embed" ProgID="Equation.3" ShapeID="_x0000_i1067" DrawAspect="Content" ObjectID="_1507352472" r:id="rId88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c) </w:t>
      </w:r>
      <w:r w:rsidRPr="007242E5">
        <w:rPr>
          <w:sz w:val="16"/>
          <w:szCs w:val="16"/>
        </w:rPr>
        <w:object w:dxaOrig="380" w:dyaOrig="600">
          <v:shape id="_x0000_i1068" type="#_x0000_t75" style="width:18.65pt;height:30pt" o:ole="">
            <v:imagedata r:id="rId89" o:title=""/>
          </v:shape>
          <o:OLEObject Type="Embed" ProgID="Equation.3" ShapeID="_x0000_i1068" DrawAspect="Content" ObjectID="_1507352473" r:id="rId90"/>
        </w:object>
      </w:r>
    </w:p>
    <w:p w:rsidR="0096595C" w:rsidRDefault="0096595C" w:rsidP="00934E37">
      <w:pPr>
        <w:ind w:left="-851" w:right="-518"/>
      </w:pPr>
      <w:r>
        <w:t xml:space="preserve">d) </w:t>
      </w:r>
      <w:r w:rsidRPr="007242E5">
        <w:rPr>
          <w:sz w:val="16"/>
          <w:szCs w:val="16"/>
        </w:rPr>
        <w:object w:dxaOrig="220" w:dyaOrig="540">
          <v:shape id="_x0000_i1069" type="#_x0000_t75" style="width:11.35pt;height:27.35pt" o:ole="">
            <v:imagedata r:id="rId91" o:title=""/>
          </v:shape>
          <o:OLEObject Type="Embed" ProgID="Equation.3" ShapeID="_x0000_i1069" DrawAspect="Content" ObjectID="_1507352474" r:id="rId92"/>
        </w:object>
      </w:r>
      <w:r>
        <w:t xml:space="preserve">  </w:t>
      </w:r>
    </w:p>
    <w:p w:rsidR="0096595C" w:rsidRDefault="0096595C" w:rsidP="00934E37">
      <w:pPr>
        <w:ind w:left="-851" w:right="-518"/>
      </w:pPr>
      <w:r>
        <w:t xml:space="preserve">e) </w:t>
      </w:r>
      <w:r w:rsidRPr="007242E5">
        <w:rPr>
          <w:sz w:val="16"/>
          <w:szCs w:val="16"/>
        </w:rPr>
        <w:object w:dxaOrig="220" w:dyaOrig="560">
          <v:shape id="_x0000_i1070" type="#_x0000_t75" style="width:11.35pt;height:28pt" o:ole="">
            <v:imagedata r:id="rId93" o:title=""/>
          </v:shape>
          <o:OLEObject Type="Embed" ProgID="Equation.3" ShapeID="_x0000_i1070" DrawAspect="Content" ObjectID="_1507352475" r:id="rId94"/>
        </w:object>
      </w:r>
      <w:r>
        <w:t xml:space="preserve"> 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24 - </w:t>
      </w:r>
      <w:r>
        <w:t>(AFA) O valor da expressão cos 15</w:t>
      </w:r>
      <w:r>
        <w:rPr>
          <w:vertAlign w:val="superscript"/>
        </w:rPr>
        <w:t>O</w:t>
      </w:r>
      <w:r>
        <w:t xml:space="preserve"> + sen 105</w:t>
      </w:r>
      <w:r>
        <w:rPr>
          <w:vertAlign w:val="superscript"/>
        </w:rPr>
        <w:t>O</w:t>
      </w:r>
      <w:r>
        <w:t xml:space="preserve"> é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 xml:space="preserve">a) </w:t>
      </w:r>
      <w:r w:rsidRPr="007242E5">
        <w:rPr>
          <w:sz w:val="16"/>
          <w:szCs w:val="16"/>
        </w:rPr>
        <w:object w:dxaOrig="859" w:dyaOrig="580">
          <v:shape id="_x0000_i1071" type="#_x0000_t75" style="width:42.65pt;height:29.35pt" o:ole="">
            <v:imagedata r:id="rId95" o:title=""/>
          </v:shape>
          <o:OLEObject Type="Embed" ProgID="Equation.3" ShapeID="_x0000_i1071" DrawAspect="Content" ObjectID="_1507352476" r:id="rId96"/>
        </w:object>
      </w:r>
    </w:p>
    <w:p w:rsidR="0096595C" w:rsidRDefault="0096595C" w:rsidP="00934E37">
      <w:pPr>
        <w:ind w:left="-851" w:right="-518"/>
      </w:pPr>
      <w:r>
        <w:t xml:space="preserve">b) </w:t>
      </w:r>
      <w:r w:rsidRPr="007242E5">
        <w:rPr>
          <w:sz w:val="16"/>
          <w:szCs w:val="16"/>
        </w:rPr>
        <w:object w:dxaOrig="840" w:dyaOrig="580">
          <v:shape id="_x0000_i1072" type="#_x0000_t75" style="width:42pt;height:29.35pt" o:ole="">
            <v:imagedata r:id="rId97" o:title=""/>
          </v:shape>
          <o:OLEObject Type="Embed" ProgID="Equation.3" ShapeID="_x0000_i1072" DrawAspect="Content" ObjectID="_1507352477" r:id="rId98"/>
        </w:object>
      </w:r>
    </w:p>
    <w:p w:rsidR="0096595C" w:rsidRDefault="0096595C" w:rsidP="00934E37">
      <w:pPr>
        <w:ind w:left="-851" w:right="-518"/>
      </w:pPr>
      <w:r>
        <w:t xml:space="preserve">c) </w:t>
      </w:r>
      <w:r w:rsidRPr="007242E5">
        <w:rPr>
          <w:sz w:val="16"/>
          <w:szCs w:val="16"/>
        </w:rPr>
        <w:object w:dxaOrig="840" w:dyaOrig="580">
          <v:shape id="_x0000_i1073" type="#_x0000_t75" style="width:42pt;height:29.35pt" o:ole="">
            <v:imagedata r:id="rId99" o:title=""/>
          </v:shape>
          <o:OLEObject Type="Embed" ProgID="Equation.3" ShapeID="_x0000_i1073" DrawAspect="Content" ObjectID="_1507352478" r:id="rId100"/>
        </w:object>
      </w:r>
    </w:p>
    <w:p w:rsidR="0096595C" w:rsidRDefault="0096595C" w:rsidP="00934E37">
      <w:pPr>
        <w:ind w:left="-851" w:right="-518"/>
      </w:pPr>
      <w:r>
        <w:t xml:space="preserve">d) </w:t>
      </w:r>
      <w:r w:rsidRPr="007242E5">
        <w:rPr>
          <w:sz w:val="16"/>
          <w:szCs w:val="16"/>
        </w:rPr>
        <w:object w:dxaOrig="840" w:dyaOrig="580">
          <v:shape id="_x0000_i1074" type="#_x0000_t75" style="width:42pt;height:29.35pt" o:ole="">
            <v:imagedata r:id="rId101" o:title=""/>
          </v:shape>
          <o:OLEObject Type="Embed" ProgID="Equation.3" ShapeID="_x0000_i1074" DrawAspect="Content" ObjectID="_1507352479" r:id="rId102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25 - </w:t>
      </w:r>
      <w:r>
        <w:t>(AFA) O valor da expressão cos 35</w:t>
      </w:r>
      <w:r>
        <w:rPr>
          <w:vertAlign w:val="superscript"/>
        </w:rPr>
        <w:t>o</w:t>
      </w:r>
      <w:r>
        <w:t xml:space="preserve"> (sen 25</w:t>
      </w:r>
      <w:r>
        <w:rPr>
          <w:vertAlign w:val="superscript"/>
        </w:rPr>
        <w:t>o</w:t>
      </w:r>
      <w:r>
        <w:t xml:space="preserve"> + cos 55</w:t>
      </w:r>
      <w:r>
        <w:rPr>
          <w:vertAlign w:val="superscript"/>
        </w:rPr>
        <w:t>o</w:t>
      </w:r>
      <w:r>
        <w:t xml:space="preserve"> ) +sen 35</w:t>
      </w:r>
      <w:r>
        <w:rPr>
          <w:vertAlign w:val="superscript"/>
        </w:rPr>
        <w:t>o</w:t>
      </w:r>
      <w:r>
        <w:t xml:space="preserve"> (cos 25</w:t>
      </w:r>
      <w:r>
        <w:rPr>
          <w:vertAlign w:val="superscript"/>
        </w:rPr>
        <w:t>o</w:t>
      </w:r>
      <w:r>
        <w:t xml:space="preserve"> - sen 55</w:t>
      </w:r>
      <w:r>
        <w:rPr>
          <w:vertAlign w:val="superscript"/>
        </w:rPr>
        <w:t>o</w:t>
      </w:r>
      <w:r>
        <w:t xml:space="preserve"> ) + </w:t>
      </w:r>
      <w:r w:rsidRPr="007242E5">
        <w:rPr>
          <w:sz w:val="16"/>
          <w:szCs w:val="16"/>
        </w:rPr>
        <w:object w:dxaOrig="1500" w:dyaOrig="720">
          <v:shape id="_x0000_i1075" type="#_x0000_t75" style="width:74.65pt;height:36pt" o:ole="">
            <v:imagedata r:id="rId103" o:title=""/>
          </v:shape>
          <o:OLEObject Type="Embed" ProgID="Equation.3" ShapeID="_x0000_i1075" DrawAspect="Content" ObjectID="_1507352480" r:id="rId104"/>
        </w:object>
      </w:r>
      <w:r>
        <w:t xml:space="preserve"> é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 xml:space="preserve">a) </w:t>
      </w:r>
      <w:r w:rsidRPr="007242E5">
        <w:rPr>
          <w:sz w:val="16"/>
          <w:szCs w:val="16"/>
        </w:rPr>
        <w:object w:dxaOrig="600" w:dyaOrig="600">
          <v:shape id="_x0000_i1076" type="#_x0000_t75" style="width:30pt;height:30pt" o:ole="">
            <v:imagedata r:id="rId105" o:title=""/>
          </v:shape>
          <o:OLEObject Type="Embed" ProgID="Equation.3" ShapeID="_x0000_i1076" DrawAspect="Content" ObjectID="_1507352481" r:id="rId106"/>
        </w:object>
      </w:r>
    </w:p>
    <w:p w:rsidR="0096595C" w:rsidRDefault="0096595C" w:rsidP="00934E37">
      <w:pPr>
        <w:ind w:left="-851" w:right="-518"/>
      </w:pPr>
      <w:r>
        <w:t xml:space="preserve">b) </w:t>
      </w:r>
      <w:r w:rsidRPr="007242E5">
        <w:rPr>
          <w:sz w:val="16"/>
          <w:szCs w:val="16"/>
        </w:rPr>
        <w:object w:dxaOrig="600" w:dyaOrig="600">
          <v:shape id="_x0000_i1077" type="#_x0000_t75" style="width:30pt;height:30pt" o:ole="">
            <v:imagedata r:id="rId107" o:title=""/>
          </v:shape>
          <o:OLEObject Type="Embed" ProgID="Equation.3" ShapeID="_x0000_i1077" DrawAspect="Content" ObjectID="_1507352482" r:id="rId108"/>
        </w:object>
      </w:r>
    </w:p>
    <w:p w:rsidR="0096595C" w:rsidRDefault="0096595C" w:rsidP="00934E37">
      <w:pPr>
        <w:ind w:left="-851" w:right="-518"/>
      </w:pPr>
      <w:r>
        <w:t xml:space="preserve">c) </w:t>
      </w:r>
      <w:r w:rsidRPr="007242E5">
        <w:rPr>
          <w:sz w:val="16"/>
          <w:szCs w:val="16"/>
        </w:rPr>
        <w:object w:dxaOrig="600" w:dyaOrig="600">
          <v:shape id="_x0000_i1078" type="#_x0000_t75" style="width:30pt;height:30pt" o:ole="">
            <v:imagedata r:id="rId109" o:title=""/>
          </v:shape>
          <o:OLEObject Type="Embed" ProgID="Equation.3" ShapeID="_x0000_i1078" DrawAspect="Content" ObjectID="_1507352483" r:id="rId110"/>
        </w:object>
      </w:r>
    </w:p>
    <w:p w:rsidR="0096595C" w:rsidRDefault="0096595C" w:rsidP="00934E37">
      <w:pPr>
        <w:ind w:left="-851" w:right="-518"/>
      </w:pPr>
      <w:r>
        <w:t xml:space="preserve">d) </w:t>
      </w:r>
      <w:r w:rsidRPr="007242E5">
        <w:rPr>
          <w:sz w:val="16"/>
          <w:szCs w:val="16"/>
        </w:rPr>
        <w:object w:dxaOrig="600" w:dyaOrig="600">
          <v:shape id="_x0000_i1079" type="#_x0000_t75" style="width:30pt;height:30pt" o:ole="">
            <v:imagedata r:id="rId111" o:title=""/>
          </v:shape>
          <o:OLEObject Type="Embed" ProgID="Equation.3" ShapeID="_x0000_i1079" DrawAspect="Content" ObjectID="_1507352484" r:id="rId112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26 - </w:t>
      </w:r>
      <w:r>
        <w:t>(Fuvest) O valor máximo da função f(x) = 3cosx + 2senx para x real é:</w:t>
      </w:r>
    </w:p>
    <w:p w:rsidR="0096595C" w:rsidRDefault="0096595C" w:rsidP="00934E37">
      <w:pPr>
        <w:ind w:left="-851" w:right="-518"/>
      </w:pPr>
      <w:r>
        <w:t xml:space="preserve">a) </w:t>
      </w:r>
      <w:r w:rsidRPr="007242E5">
        <w:rPr>
          <w:sz w:val="16"/>
          <w:szCs w:val="16"/>
        </w:rPr>
        <w:object w:dxaOrig="380" w:dyaOrig="580">
          <v:shape id="_x0000_i1080" type="#_x0000_t75" style="width:18.65pt;height:29.35pt" o:ole="">
            <v:imagedata r:id="rId113" o:title=""/>
          </v:shape>
          <o:OLEObject Type="Embed" ProgID="Equation.3" ShapeID="_x0000_i1080" DrawAspect="Content" ObjectID="_1507352485" r:id="rId114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>b) 3</w:t>
      </w:r>
    </w:p>
    <w:p w:rsidR="0096595C" w:rsidRDefault="0096595C" w:rsidP="00934E37">
      <w:pPr>
        <w:ind w:left="-851" w:right="-518"/>
      </w:pPr>
      <w:r>
        <w:t xml:space="preserve">c) </w:t>
      </w:r>
      <w:r w:rsidRPr="007242E5">
        <w:rPr>
          <w:sz w:val="16"/>
          <w:szCs w:val="16"/>
        </w:rPr>
        <w:object w:dxaOrig="480" w:dyaOrig="580">
          <v:shape id="_x0000_i1081" type="#_x0000_t75" style="width:24pt;height:29.35pt" o:ole="">
            <v:imagedata r:id="rId115" o:title=""/>
          </v:shape>
          <o:OLEObject Type="Embed" ProgID="Equation.3" ShapeID="_x0000_i1081" DrawAspect="Content" ObjectID="_1507352486" r:id="rId116"/>
        </w:object>
      </w:r>
    </w:p>
    <w:p w:rsidR="0096595C" w:rsidRDefault="0096595C" w:rsidP="00934E37">
      <w:pPr>
        <w:ind w:left="-851" w:right="-518"/>
      </w:pPr>
      <w:r>
        <w:t xml:space="preserve">d) </w:t>
      </w:r>
      <w:r w:rsidRPr="007242E5">
        <w:rPr>
          <w:sz w:val="16"/>
          <w:szCs w:val="16"/>
        </w:rPr>
        <w:object w:dxaOrig="440" w:dyaOrig="340">
          <v:shape id="_x0000_i1082" type="#_x0000_t75" style="width:22pt;height:17.35pt" o:ole="">
            <v:imagedata r:id="rId117" o:title=""/>
          </v:shape>
          <o:OLEObject Type="Embed" ProgID="Equation.3" ShapeID="_x0000_i1082" DrawAspect="Content" ObjectID="_1507352487" r:id="rId118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>e) 5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27 - </w:t>
      </w:r>
      <w:r>
        <w:t>(Fuvest) Prove que: cos</w:t>
      </w:r>
      <w:r>
        <w:object w:dxaOrig="520" w:dyaOrig="620">
          <v:shape id="_x0000_i1083" type="#_x0000_t75" style="width:26pt;height:31.35pt" o:ole="">
            <v:imagedata r:id="rId119" o:title=""/>
          </v:shape>
          <o:OLEObject Type="Embed" ProgID="Equation.3" ShapeID="_x0000_i1083" DrawAspect="Content" ObjectID="_1507352488" r:id="rId120"/>
        </w:object>
      </w:r>
      <w:r>
        <w:t>= sen</w:t>
      </w:r>
      <w:r>
        <w:object w:dxaOrig="420" w:dyaOrig="620">
          <v:shape id="_x0000_i1084" type="#_x0000_t75" style="width:20.65pt;height:31.35pt" o:ole="">
            <v:imagedata r:id="rId121" o:title=""/>
          </v:shape>
          <o:OLEObject Type="Embed" ProgID="Equation.3" ShapeID="_x0000_i1084" DrawAspect="Content" ObjectID="_1507352489" r:id="rId122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28 - </w:t>
      </w:r>
      <w:r>
        <w:t xml:space="preserve">(Mack) Se </w:t>
      </w:r>
      <w:r>
        <w:rPr>
          <w:rFonts w:ascii="Symbol" w:hAnsi="Symbol" w:cs="Symbol"/>
        </w:rPr>
        <w:t></w:t>
      </w:r>
      <w:r>
        <w:t xml:space="preserve"> e </w:t>
      </w:r>
      <w:r>
        <w:rPr>
          <w:rFonts w:ascii="Symbol" w:hAnsi="Symbol" w:cs="Symbol"/>
        </w:rPr>
        <w:t></w:t>
      </w:r>
      <w:r>
        <w:t xml:space="preserve"> são ângulos internos de um triângulo, tais que sen</w:t>
      </w:r>
      <w:r>
        <w:rPr>
          <w:rFonts w:ascii="Symbol" w:hAnsi="Symbol" w:cs="Symbol"/>
        </w:rPr>
        <w:t></w:t>
      </w:r>
      <w:r>
        <w:t>cos</w:t>
      </w:r>
      <w:r>
        <w:rPr>
          <w:rFonts w:ascii="Symbol" w:hAnsi="Symbol" w:cs="Symbol"/>
        </w:rPr>
        <w:t></w:t>
      </w:r>
      <w:r>
        <w:t xml:space="preserve"> = sen</w:t>
      </w:r>
      <w:r>
        <w:rPr>
          <w:rFonts w:ascii="Symbol" w:hAnsi="Symbol" w:cs="Symbol"/>
        </w:rPr>
        <w:t></w:t>
      </w:r>
      <w:r>
        <w:t>cos</w:t>
      </w:r>
      <w:r>
        <w:rPr>
          <w:rFonts w:ascii="Symbol" w:hAnsi="Symbol" w:cs="Symbol"/>
        </w:rPr>
        <w:t></w:t>
      </w:r>
      <w:r>
        <w:t xml:space="preserve"> = </w:t>
      </w:r>
      <w:r w:rsidRPr="007242E5">
        <w:rPr>
          <w:sz w:val="16"/>
          <w:szCs w:val="16"/>
        </w:rPr>
        <w:object w:dxaOrig="220" w:dyaOrig="540">
          <v:shape id="_x0000_i1085" type="#_x0000_t75" style="width:11.35pt;height:27.35pt" o:ole="">
            <v:imagedata r:id="rId10" o:title=""/>
          </v:shape>
          <o:OLEObject Type="Embed" ProgID="Equation.3" ShapeID="_x0000_i1085" DrawAspect="Content" ObjectID="_1507352490" r:id="rId123"/>
        </w:object>
      </w:r>
      <w:r>
        <w:t>, então a medida do terceiro ângulo interno desse triângulo pode ser:</w:t>
      </w:r>
    </w:p>
    <w:p w:rsidR="0096595C" w:rsidRDefault="0096595C" w:rsidP="00934E37">
      <w:pPr>
        <w:ind w:left="-851" w:right="-518"/>
      </w:pPr>
      <w:r>
        <w:t>a) 90°</w:t>
      </w:r>
    </w:p>
    <w:p w:rsidR="0096595C" w:rsidRDefault="0096595C" w:rsidP="00934E37">
      <w:pPr>
        <w:ind w:left="-851" w:right="-518"/>
      </w:pPr>
      <w:r>
        <w:t>b) 45°</w:t>
      </w:r>
    </w:p>
    <w:p w:rsidR="0096595C" w:rsidRDefault="0096595C" w:rsidP="00934E37">
      <w:pPr>
        <w:ind w:left="-851" w:right="-518"/>
      </w:pPr>
      <w:r>
        <w:t>c) 120°</w:t>
      </w:r>
    </w:p>
    <w:p w:rsidR="0096595C" w:rsidRDefault="0096595C" w:rsidP="00934E37">
      <w:pPr>
        <w:ind w:left="-851" w:right="-518"/>
      </w:pPr>
      <w:r>
        <w:t>d) 105°</w:t>
      </w:r>
    </w:p>
    <w:p w:rsidR="0096595C" w:rsidRDefault="0096595C" w:rsidP="00934E37">
      <w:pPr>
        <w:ind w:left="-851" w:right="-518"/>
        <w:rPr>
          <w:color w:val="000000"/>
        </w:rPr>
      </w:pPr>
      <w:r>
        <w:t>e) 150°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29 - </w:t>
      </w:r>
      <w:r>
        <w:t>(UECE) Se sen</w:t>
      </w:r>
      <w:r>
        <w:rPr>
          <w:rFonts w:ascii="Symbol" w:hAnsi="Symbol" w:cs="Symbol"/>
        </w:rPr>
        <w:t></w:t>
      </w:r>
      <w:r>
        <w:t xml:space="preserve"> =</w:t>
      </w:r>
      <w:r w:rsidRPr="00F15E1A">
        <w:rPr>
          <w:position w:val="-22"/>
          <w:sz w:val="16"/>
          <w:szCs w:val="16"/>
        </w:rPr>
        <w:object w:dxaOrig="600" w:dyaOrig="600">
          <v:shape id="_x0000_i1086" type="#_x0000_t75" style="width:30pt;height:30pt" o:ole="">
            <v:imagedata r:id="rId124" o:title=""/>
          </v:shape>
          <o:OLEObject Type="Embed" ProgID="Equation.3" ShapeID="_x0000_i1086" DrawAspect="Content" ObjectID="_1507352491" r:id="rId125"/>
        </w:object>
      </w:r>
      <w:r>
        <w:t xml:space="preserve">, </w:t>
      </w:r>
      <w:r w:rsidRPr="00F15E1A">
        <w:rPr>
          <w:position w:val="-20"/>
        </w:rPr>
        <w:object w:dxaOrig="220" w:dyaOrig="540">
          <v:shape id="_x0000_i1087" type="#_x0000_t75" style="width:11.35pt;height:27.35pt" o:ole="">
            <v:imagedata r:id="rId126" o:title=""/>
          </v:shape>
          <o:OLEObject Type="Embed" ProgID="Equation.3" ShapeID="_x0000_i1087" DrawAspect="Content" ObjectID="_1507352492" r:id="rId127"/>
        </w:object>
      </w:r>
      <w:r>
        <w:t xml:space="preserve"> &lt; </w:t>
      </w:r>
      <w:r>
        <w:rPr>
          <w:rFonts w:ascii="Symbol" w:hAnsi="Symbol" w:cs="Symbol"/>
        </w:rPr>
        <w:t></w:t>
      </w:r>
      <w:r>
        <w:t xml:space="preserve"> &lt; </w:t>
      </w:r>
      <w:r>
        <w:rPr>
          <w:rFonts w:ascii="Symbol" w:hAnsi="Symbol" w:cs="Symbol"/>
        </w:rPr>
        <w:t></w:t>
      </w:r>
      <w:r>
        <w:t>, então 2 + tg(</w:t>
      </w:r>
      <w:r>
        <w:rPr>
          <w:rFonts w:ascii="Symbol" w:hAnsi="Symbol" w:cs="Symbol"/>
        </w:rPr>
        <w:t></w:t>
      </w:r>
      <w:r>
        <w:rPr>
          <w:rFonts w:ascii="Symbol" w:hAnsi="Symbol" w:cs="Symbol"/>
        </w:rPr>
        <w:t></w:t>
      </w:r>
      <w:r>
        <w:t xml:space="preserve">– </w:t>
      </w:r>
      <w:r w:rsidRPr="00F15E1A">
        <w:rPr>
          <w:position w:val="-20"/>
        </w:rPr>
        <w:object w:dxaOrig="220" w:dyaOrig="540">
          <v:shape id="_x0000_i1088" type="#_x0000_t75" style="width:11.35pt;height:27.35pt" o:ole="">
            <v:imagedata r:id="rId128" o:title=""/>
          </v:shape>
          <o:OLEObject Type="Embed" ProgID="Equation.3" ShapeID="_x0000_i1088" DrawAspect="Content" ObjectID="_1507352493" r:id="rId129"/>
        </w:object>
      </w:r>
      <w:r>
        <w:t>) é igual a:</w:t>
      </w:r>
    </w:p>
    <w:p w:rsidR="0096595C" w:rsidRDefault="0096595C" w:rsidP="00934E37">
      <w:pPr>
        <w:ind w:left="-851" w:right="-518"/>
      </w:pPr>
      <w:r>
        <w:t>a) 3/7</w:t>
      </w:r>
    </w:p>
    <w:p w:rsidR="0096595C" w:rsidRDefault="0096595C" w:rsidP="00934E37">
      <w:pPr>
        <w:ind w:left="-851" w:right="-518"/>
      </w:pPr>
      <w:r>
        <w:t>b) 4/7</w:t>
      </w:r>
    </w:p>
    <w:p w:rsidR="0096595C" w:rsidRDefault="0096595C" w:rsidP="00934E37">
      <w:pPr>
        <w:ind w:left="-851" w:right="-518"/>
      </w:pPr>
      <w:r>
        <w:t>c) 5/7</w:t>
      </w:r>
    </w:p>
    <w:p w:rsidR="0096595C" w:rsidRDefault="0096595C" w:rsidP="00934E37">
      <w:pPr>
        <w:ind w:left="-851" w:right="-518"/>
      </w:pPr>
      <w:r>
        <w:t>d) 6/7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30 - </w:t>
      </w:r>
      <w:r>
        <w:t xml:space="preserve">(UERJ) Um holofote está situado no ponto A, a 30 metros de altura, no alto de uma torre perpendicular ao plano do chão. Ele ilumina, em movimento de vaivém, uma parte desse chão, do ponto C ao ponto D, alinhados à base B, conforme demonstra a figura :  </w:t>
      </w:r>
    </w:p>
    <w:p w:rsidR="0096595C" w:rsidRDefault="0096595C" w:rsidP="00934E37">
      <w:pPr>
        <w:ind w:left="-851" w:right="-518"/>
      </w:pPr>
      <w:r>
        <w:t xml:space="preserve">         </w:t>
      </w:r>
      <w:r>
        <w:rPr>
          <w:noProof/>
          <w:sz w:val="16"/>
          <w:szCs w:val="16"/>
        </w:rPr>
        <w:drawing>
          <wp:inline distT="0" distB="0" distL="0" distR="0">
            <wp:extent cx="2867025" cy="1532255"/>
            <wp:effectExtent l="0" t="0" r="9525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Se o ponto B dista 20 metros de C e 150 metros de D, a medida do ângulo CÂD corresponde a: 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>a) 60°</w:t>
      </w:r>
    </w:p>
    <w:p w:rsidR="0096595C" w:rsidRDefault="0096595C" w:rsidP="00934E37">
      <w:pPr>
        <w:ind w:left="-851" w:right="-518"/>
      </w:pPr>
      <w:r>
        <w:t>b) 45°</w:t>
      </w:r>
    </w:p>
    <w:p w:rsidR="0096595C" w:rsidRDefault="0096595C" w:rsidP="00934E37">
      <w:pPr>
        <w:ind w:left="-851" w:right="-518"/>
      </w:pPr>
      <w:r>
        <w:t>c) 30°</w:t>
      </w:r>
    </w:p>
    <w:p w:rsidR="0096595C" w:rsidRDefault="0096595C" w:rsidP="00934E37">
      <w:pPr>
        <w:ind w:left="-851" w:right="-518"/>
      </w:pPr>
      <w:r>
        <w:t>d) 15°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31 - </w:t>
      </w:r>
      <w:r>
        <w:t>(AFA) Uma aeronave decola, iniciando seu vôo sob um ângulo de 30</w:t>
      </w:r>
      <w:r>
        <w:rPr>
          <w:vertAlign w:val="superscript"/>
        </w:rPr>
        <w:t>o</w:t>
      </w:r>
      <w:r>
        <w:t xml:space="preserve"> em relação ao solo, mantendo-se sob tal inclinação nos primeiros 500 metros. Em seguida, diminui em 15</w:t>
      </w:r>
      <w:r>
        <w:rPr>
          <w:vertAlign w:val="superscript"/>
        </w:rPr>
        <w:t xml:space="preserve">o </w:t>
      </w:r>
      <w:r>
        <w:t xml:space="preserve"> seu ângulo de inclinação, mantendo-se assim por 1 quilômetro. Logo após, nivela-se até iniciar a aterrissagem. Qual é, aproximadamente, a altura dessa aeronave, em metros, em relação ao solo, durante o seu vôo nivelado?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>a) 400</w:t>
      </w:r>
    </w:p>
    <w:p w:rsidR="0096595C" w:rsidRDefault="0096595C" w:rsidP="00934E37">
      <w:pPr>
        <w:ind w:left="-851" w:right="-518"/>
      </w:pPr>
      <w:r>
        <w:t>b) 500</w:t>
      </w:r>
    </w:p>
    <w:p w:rsidR="0096595C" w:rsidRDefault="0096595C" w:rsidP="00934E37">
      <w:pPr>
        <w:ind w:left="-851" w:right="-518"/>
      </w:pPr>
      <w:r>
        <w:t>c) 600</w:t>
      </w:r>
    </w:p>
    <w:p w:rsidR="0096595C" w:rsidRDefault="0096595C" w:rsidP="00934E37">
      <w:pPr>
        <w:ind w:left="-851" w:right="-518"/>
      </w:pPr>
      <w:r>
        <w:t>d) 700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32 - </w:t>
      </w:r>
      <w:r>
        <w:t xml:space="preserve">(FUVEST) </w:t>
      </w:r>
      <w:r w:rsidRPr="008F78DA">
        <w:t>A figura representa um quadrado</w:t>
      </w:r>
      <w:r>
        <w:t xml:space="preserve"> ABCD de lado 1. O ponto F está em </w:t>
      </w:r>
      <w:r w:rsidRPr="008F78DA">
        <w:rPr>
          <w:position w:val="-6"/>
        </w:rPr>
        <w:object w:dxaOrig="400" w:dyaOrig="340">
          <v:shape id="_x0000_i1089" type="#_x0000_t75" style="width:20pt;height:17.35pt" o:ole="">
            <v:imagedata r:id="rId131" o:title=""/>
          </v:shape>
          <o:OLEObject Type="Embed" ProgID="Equation.3" ShapeID="_x0000_i1089" DrawAspect="Content" ObjectID="_1507352494" r:id="rId132"/>
        </w:object>
      </w:r>
      <w:r>
        <w:t xml:space="preserve">, </w:t>
      </w:r>
      <w:r w:rsidRPr="008F78DA">
        <w:rPr>
          <w:position w:val="-4"/>
        </w:rPr>
        <w:object w:dxaOrig="400" w:dyaOrig="320">
          <v:shape id="_x0000_i1090" type="#_x0000_t75" style="width:20pt;height:16pt" o:ole="">
            <v:imagedata r:id="rId133" o:title=""/>
          </v:shape>
          <o:OLEObject Type="Embed" ProgID="Equation.3" ShapeID="_x0000_i1090" DrawAspect="Content" ObjectID="_1507352495" r:id="rId134"/>
        </w:object>
      </w:r>
      <w:r>
        <w:t xml:space="preserve">mede </w:t>
      </w:r>
      <w:r w:rsidRPr="008F78DA">
        <w:rPr>
          <w:position w:val="-8"/>
        </w:rPr>
        <w:object w:dxaOrig="360" w:dyaOrig="360">
          <v:shape id="_x0000_i1091" type="#_x0000_t75" style="width:18pt;height:18pt" o:ole="">
            <v:imagedata r:id="rId135" o:title=""/>
          </v:shape>
          <o:OLEObject Type="Embed" ProgID="Equation.3" ShapeID="_x0000_i1091" DrawAspect="Content" ObjectID="_1507352496" r:id="rId136"/>
        </w:object>
      </w:r>
      <w:r>
        <w:t xml:space="preserve">/4, o ponto E está em </w:t>
      </w:r>
      <w:r w:rsidRPr="008F78DA">
        <w:rPr>
          <w:position w:val="-6"/>
        </w:rPr>
        <w:object w:dxaOrig="400" w:dyaOrig="340">
          <v:shape id="_x0000_i1092" type="#_x0000_t75" style="width:20pt;height:17.35pt" o:ole="">
            <v:imagedata r:id="rId137" o:title=""/>
          </v:shape>
          <o:OLEObject Type="Embed" ProgID="Equation.3" ShapeID="_x0000_i1092" DrawAspect="Content" ObjectID="_1507352497" r:id="rId138"/>
        </w:object>
      </w:r>
      <w:r>
        <w:t xml:space="preserve">e </w:t>
      </w:r>
      <w:r w:rsidRPr="008F78DA">
        <w:rPr>
          <w:position w:val="-4"/>
        </w:rPr>
        <w:object w:dxaOrig="420" w:dyaOrig="320">
          <v:shape id="_x0000_i1093" type="#_x0000_t75" style="width:20.65pt;height:16pt" o:ole="">
            <v:imagedata r:id="rId139" o:title=""/>
          </v:shape>
          <o:OLEObject Type="Embed" ProgID="Equation.3" ShapeID="_x0000_i1093" DrawAspect="Content" ObjectID="_1507352498" r:id="rId140"/>
        </w:object>
      </w:r>
      <w:r>
        <w:t xml:space="preserve">é bissetriz do Ângulo BÂE. Nessas condições, o segmento </w:t>
      </w:r>
      <w:r w:rsidRPr="008F78DA">
        <w:rPr>
          <w:position w:val="-4"/>
        </w:rPr>
        <w:object w:dxaOrig="420" w:dyaOrig="320">
          <v:shape id="_x0000_i1094" type="#_x0000_t75" style="width:20.65pt;height:16pt" o:ole="">
            <v:imagedata r:id="rId141" o:title=""/>
          </v:shape>
          <o:OLEObject Type="Embed" ProgID="Equation.3" ShapeID="_x0000_i1094" DrawAspect="Content" ObjectID="_1507352499" r:id="rId142"/>
        </w:object>
      </w:r>
      <w:r>
        <w:t>mede</w:t>
      </w:r>
    </w:p>
    <w:p w:rsidR="0096595C" w:rsidRDefault="0096595C" w:rsidP="00934E37">
      <w:pPr>
        <w:ind w:left="-851" w:right="-518"/>
      </w:pPr>
      <w:r>
        <w:rPr>
          <w:noProof/>
        </w:rPr>
        <w:drawing>
          <wp:inline distT="0" distB="0" distL="0" distR="0">
            <wp:extent cx="1192530" cy="1210945"/>
            <wp:effectExtent l="0" t="0" r="7620" b="8255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a) </w:t>
      </w:r>
      <w:r w:rsidRPr="008F78DA">
        <w:rPr>
          <w:position w:val="-24"/>
        </w:rPr>
        <w:object w:dxaOrig="520" w:dyaOrig="680">
          <v:shape id="_x0000_i1095" type="#_x0000_t75" style="width:26pt;height:34pt" o:ole="">
            <v:imagedata r:id="rId144" o:title=""/>
          </v:shape>
          <o:OLEObject Type="Embed" ProgID="Equation.3" ShapeID="_x0000_i1095" DrawAspect="Content" ObjectID="_1507352500" r:id="rId145"/>
        </w:object>
      </w:r>
    </w:p>
    <w:p w:rsidR="0096595C" w:rsidRDefault="0096595C" w:rsidP="00934E37">
      <w:pPr>
        <w:ind w:left="-851" w:right="-518"/>
      </w:pPr>
      <w:r>
        <w:t xml:space="preserve">b) </w:t>
      </w:r>
      <w:r w:rsidRPr="008F78DA">
        <w:rPr>
          <w:position w:val="-24"/>
        </w:rPr>
        <w:object w:dxaOrig="520" w:dyaOrig="680">
          <v:shape id="_x0000_i1096" type="#_x0000_t75" style="width:26pt;height:34pt" o:ole="">
            <v:imagedata r:id="rId146" o:title=""/>
          </v:shape>
          <o:OLEObject Type="Embed" ProgID="Equation.3" ShapeID="_x0000_i1096" DrawAspect="Content" ObjectID="_1507352501" r:id="rId147"/>
        </w:object>
      </w:r>
    </w:p>
    <w:p w:rsidR="0096595C" w:rsidRDefault="0096595C" w:rsidP="00934E37">
      <w:pPr>
        <w:ind w:left="-851" w:right="-518"/>
      </w:pPr>
      <w:r>
        <w:t xml:space="preserve">c) </w:t>
      </w:r>
      <w:r w:rsidRPr="008F78DA">
        <w:rPr>
          <w:position w:val="-24"/>
        </w:rPr>
        <w:object w:dxaOrig="520" w:dyaOrig="680">
          <v:shape id="_x0000_i1097" type="#_x0000_t75" style="width:26pt;height:34pt" o:ole="">
            <v:imagedata r:id="rId148" o:title=""/>
          </v:shape>
          <o:OLEObject Type="Embed" ProgID="Equation.3" ShapeID="_x0000_i1097" DrawAspect="Content" ObjectID="_1507352502" r:id="rId149"/>
        </w:object>
      </w:r>
    </w:p>
    <w:p w:rsidR="0096595C" w:rsidRDefault="0096595C" w:rsidP="00934E37">
      <w:pPr>
        <w:ind w:left="-851" w:right="-518"/>
      </w:pPr>
      <w:r>
        <w:t xml:space="preserve">d) </w:t>
      </w:r>
      <w:r w:rsidRPr="008F78DA">
        <w:rPr>
          <w:position w:val="-24"/>
        </w:rPr>
        <w:object w:dxaOrig="600" w:dyaOrig="680">
          <v:shape id="_x0000_i1098" type="#_x0000_t75" style="width:30pt;height:34pt" o:ole="">
            <v:imagedata r:id="rId150" o:title=""/>
          </v:shape>
          <o:OLEObject Type="Embed" ProgID="Equation.3" ShapeID="_x0000_i1098" DrawAspect="Content" ObjectID="_1507352503" r:id="rId151"/>
        </w:object>
      </w:r>
    </w:p>
    <w:p w:rsidR="0096595C" w:rsidRDefault="0096595C" w:rsidP="00934E37">
      <w:pPr>
        <w:ind w:left="-851" w:right="-518"/>
      </w:pPr>
      <w:r>
        <w:t>e)</w:t>
      </w:r>
      <w:r w:rsidRPr="008F78DA">
        <w:rPr>
          <w:position w:val="-24"/>
        </w:rPr>
        <w:object w:dxaOrig="620" w:dyaOrig="680">
          <v:shape id="_x0000_i1099" type="#_x0000_t75" style="width:31.35pt;height:34pt" o:ole="">
            <v:imagedata r:id="rId152" o:title=""/>
          </v:shape>
          <o:OLEObject Type="Embed" ProgID="Equation.3" ShapeID="_x0000_i1099" DrawAspect="Content" ObjectID="_1507352504" r:id="rId153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33 - </w:t>
      </w:r>
      <w:r>
        <w:t>(FGV) A função f(x) = 16(senx)(cosx) assume valor máximo igual a: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>a) 16</w:t>
      </w:r>
    </w:p>
    <w:p w:rsidR="0096595C" w:rsidRDefault="0096595C" w:rsidP="00934E37">
      <w:pPr>
        <w:ind w:left="-851" w:right="-518"/>
      </w:pPr>
      <w:r>
        <w:t>b) 12</w:t>
      </w:r>
    </w:p>
    <w:p w:rsidR="0096595C" w:rsidRDefault="0096595C" w:rsidP="00934E37">
      <w:pPr>
        <w:ind w:left="-851" w:right="-518"/>
      </w:pPr>
      <w:r>
        <w:t>c) 10</w:t>
      </w:r>
    </w:p>
    <w:p w:rsidR="0096595C" w:rsidRDefault="0096595C" w:rsidP="00934E37">
      <w:pPr>
        <w:ind w:left="-851" w:right="-518"/>
      </w:pPr>
      <w:r>
        <w:t>d) 8</w:t>
      </w:r>
    </w:p>
    <w:p w:rsidR="0096595C" w:rsidRDefault="0096595C" w:rsidP="00934E37">
      <w:pPr>
        <w:ind w:left="-851" w:right="-518"/>
        <w:rPr>
          <w:color w:val="000000"/>
        </w:rPr>
      </w:pPr>
      <w:r>
        <w:t>e) 4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34 - </w:t>
      </w:r>
      <w:r>
        <w:t>(Unicamp) A hipotenusa de um triângulo retângulo mede 1 metro e um dos ângulos agudos é o triplo do outro.</w:t>
      </w:r>
    </w:p>
    <w:p w:rsidR="0096595C" w:rsidRDefault="0096595C" w:rsidP="00934E37">
      <w:pPr>
        <w:ind w:left="-851" w:right="-518"/>
      </w:pPr>
      <w:r>
        <w:t>a) Calcule os comprimentos dos catetos.</w:t>
      </w:r>
    </w:p>
    <w:p w:rsidR="0096595C" w:rsidRDefault="0096595C" w:rsidP="00934E37">
      <w:pPr>
        <w:ind w:left="-851" w:right="-518"/>
      </w:pPr>
      <w:r>
        <w:t>b) Mostre que o comprimento do cateto maior está entre 92 e 93 centímetros.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35 - </w:t>
      </w:r>
      <w:r>
        <w:t>(Fuvest) A tangente de um ângulo 2x é dada em função da tangente de x pela seguinte fórmula:</w:t>
      </w:r>
    </w:p>
    <w:p w:rsidR="0096595C" w:rsidRDefault="0096595C" w:rsidP="00934E37">
      <w:pPr>
        <w:ind w:left="-851" w:right="-518"/>
        <w:rPr>
          <w:noProof/>
        </w:rPr>
      </w:pPr>
      <w:r w:rsidRPr="007242E5">
        <w:rPr>
          <w:sz w:val="16"/>
          <w:szCs w:val="16"/>
        </w:rPr>
        <w:object w:dxaOrig="1480" w:dyaOrig="620">
          <v:shape id="_x0000_i1100" type="#_x0000_t75" style="width:74pt;height:31.35pt" o:ole="">
            <v:imagedata r:id="rId154" o:title=""/>
          </v:shape>
          <o:OLEObject Type="Embed" ProgID="Equation.3" ShapeID="_x0000_i1100" DrawAspect="Content" ObjectID="_1507352505" r:id="rId155"/>
        </w:object>
      </w:r>
    </w:p>
    <w:p w:rsidR="0096595C" w:rsidRDefault="0096595C" w:rsidP="00934E37">
      <w:pPr>
        <w:ind w:left="-851" w:right="-518"/>
        <w:rPr>
          <w:noProof/>
        </w:rPr>
      </w:pPr>
      <w:r>
        <w:rPr>
          <w:noProof/>
        </w:rPr>
        <w:t>Calcule um valor aproximado para a tangente do ângulo 22º30’.</w:t>
      </w:r>
    </w:p>
    <w:p w:rsidR="0096595C" w:rsidRDefault="0096595C" w:rsidP="00934E37">
      <w:pPr>
        <w:ind w:left="-851" w:right="-518"/>
        <w:rPr>
          <w:noProof/>
        </w:rPr>
      </w:pPr>
      <w:r>
        <w:rPr>
          <w:noProof/>
        </w:rPr>
        <w:t>a) 0,22</w:t>
      </w:r>
    </w:p>
    <w:p w:rsidR="0096595C" w:rsidRDefault="0096595C" w:rsidP="00934E37">
      <w:pPr>
        <w:ind w:left="-851" w:right="-518"/>
        <w:rPr>
          <w:noProof/>
        </w:rPr>
      </w:pPr>
      <w:r>
        <w:rPr>
          <w:noProof/>
        </w:rPr>
        <w:t>b) 0,41</w:t>
      </w:r>
    </w:p>
    <w:p w:rsidR="0096595C" w:rsidRDefault="0096595C" w:rsidP="00934E37">
      <w:pPr>
        <w:ind w:left="-851" w:right="-518"/>
        <w:rPr>
          <w:noProof/>
        </w:rPr>
      </w:pPr>
      <w:r>
        <w:rPr>
          <w:noProof/>
        </w:rPr>
        <w:t>c) 0,50</w:t>
      </w:r>
    </w:p>
    <w:p w:rsidR="0096595C" w:rsidRDefault="0096595C" w:rsidP="00934E37">
      <w:pPr>
        <w:ind w:left="-851" w:right="-518"/>
        <w:rPr>
          <w:noProof/>
        </w:rPr>
      </w:pPr>
      <w:r>
        <w:rPr>
          <w:noProof/>
        </w:rPr>
        <w:t>d) 0,72</w:t>
      </w:r>
    </w:p>
    <w:p w:rsidR="0096595C" w:rsidRDefault="0096595C" w:rsidP="00934E37">
      <w:pPr>
        <w:ind w:left="-851" w:right="-518"/>
      </w:pPr>
      <w:r>
        <w:rPr>
          <w:noProof/>
        </w:rPr>
        <w:t>e) 1,00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36 - </w:t>
      </w:r>
      <w:r>
        <w:t xml:space="preserve">(Mack) Com relação ao ângulo </w:t>
      </w:r>
      <w:r>
        <w:rPr>
          <w:rFonts w:ascii="Symbol" w:hAnsi="Symbol" w:cs="Symbol"/>
        </w:rPr>
        <w:t></w:t>
      </w:r>
      <w:r>
        <w:t xml:space="preserve"> da figura, podemos afirmar que tg2</w:t>
      </w:r>
      <w:r>
        <w:rPr>
          <w:rFonts w:ascii="Symbol" w:hAnsi="Symbol" w:cs="Symbol"/>
        </w:rPr>
        <w:t></w:t>
      </w:r>
      <w:r>
        <w:t xml:space="preserve"> vale:</w:t>
      </w:r>
    </w:p>
    <w:p w:rsidR="0096595C" w:rsidRDefault="0096595C" w:rsidP="00934E37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803275" cy="1285240"/>
            <wp:effectExtent l="0" t="0" r="0" b="0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a) </w:t>
      </w:r>
      <w:r w:rsidRPr="007242E5">
        <w:rPr>
          <w:sz w:val="16"/>
          <w:szCs w:val="16"/>
        </w:rPr>
        <w:object w:dxaOrig="520" w:dyaOrig="580">
          <v:shape id="_x0000_i1101" type="#_x0000_t75" style="width:26pt;height:29.35pt" o:ole="">
            <v:imagedata r:id="rId157" o:title=""/>
          </v:shape>
          <o:OLEObject Type="Embed" ProgID="Equation.3" ShapeID="_x0000_i1101" DrawAspect="Content" ObjectID="_1507352506" r:id="rId158"/>
        </w:object>
      </w:r>
    </w:p>
    <w:p w:rsidR="0096595C" w:rsidRDefault="0096595C" w:rsidP="00934E37">
      <w:pPr>
        <w:ind w:left="-851" w:right="-518"/>
      </w:pPr>
      <w:r>
        <w:t>b) 1</w:t>
      </w:r>
    </w:p>
    <w:p w:rsidR="0096595C" w:rsidRDefault="0096595C" w:rsidP="00934E37">
      <w:pPr>
        <w:ind w:left="-851" w:right="-518"/>
      </w:pPr>
      <w:r>
        <w:t>c) -</w:t>
      </w:r>
      <w:r w:rsidRPr="007242E5">
        <w:rPr>
          <w:sz w:val="16"/>
          <w:szCs w:val="16"/>
        </w:rPr>
        <w:object w:dxaOrig="340" w:dyaOrig="340">
          <v:shape id="_x0000_i1102" type="#_x0000_t75" style="width:17.35pt;height:17.35pt" o:ole="">
            <v:imagedata r:id="rId159" o:title=""/>
          </v:shape>
          <o:OLEObject Type="Embed" ProgID="Equation.3" ShapeID="_x0000_i1102" DrawAspect="Content" ObjectID="_1507352507" r:id="rId160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>d) 2</w:t>
      </w:r>
      <w:r w:rsidRPr="007242E5">
        <w:rPr>
          <w:sz w:val="16"/>
          <w:szCs w:val="16"/>
        </w:rPr>
        <w:object w:dxaOrig="340" w:dyaOrig="340">
          <v:shape id="_x0000_i1103" type="#_x0000_t75" style="width:17.35pt;height:17.35pt" o:ole="">
            <v:imagedata r:id="rId161" o:title=""/>
          </v:shape>
          <o:OLEObject Type="Embed" ProgID="Equation.3" ShapeID="_x0000_i1103" DrawAspect="Content" ObjectID="_1507352508" r:id="rId162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e) </w:t>
      </w:r>
      <w:r w:rsidRPr="007242E5">
        <w:rPr>
          <w:sz w:val="16"/>
          <w:szCs w:val="16"/>
        </w:rPr>
        <w:object w:dxaOrig="520" w:dyaOrig="580">
          <v:shape id="_x0000_i1104" type="#_x0000_t75" style="width:26pt;height:29.35pt" o:ole="">
            <v:imagedata r:id="rId163" o:title=""/>
          </v:shape>
          <o:OLEObject Type="Embed" ProgID="Equation.3" ShapeID="_x0000_i1104" DrawAspect="Content" ObjectID="_1507352509" r:id="rId164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37 - </w:t>
      </w:r>
      <w:r>
        <w:t>(Fuvest) No quadrilátero ABCD onde os ângulos B e D são retos e os lados têm as medidas indicadas, o valor de senA é:</w:t>
      </w:r>
    </w:p>
    <w:p w:rsidR="0096595C" w:rsidRDefault="0096595C" w:rsidP="00934E37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791970" cy="1525905"/>
            <wp:effectExtent l="0" t="0" r="0" b="0"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a) </w:t>
      </w:r>
      <w:r w:rsidRPr="007242E5">
        <w:rPr>
          <w:sz w:val="16"/>
          <w:szCs w:val="16"/>
        </w:rPr>
        <w:object w:dxaOrig="380" w:dyaOrig="580">
          <v:shape id="_x0000_i1105" type="#_x0000_t75" style="width:18.65pt;height:29.35pt" o:ole="">
            <v:imagedata r:id="rId166" o:title=""/>
          </v:shape>
          <o:OLEObject Type="Embed" ProgID="Equation.3" ShapeID="_x0000_i1105" DrawAspect="Content" ObjectID="_1507352510" r:id="rId167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b) </w:t>
      </w:r>
      <w:r w:rsidRPr="007242E5">
        <w:rPr>
          <w:sz w:val="16"/>
          <w:szCs w:val="16"/>
        </w:rPr>
        <w:object w:dxaOrig="480" w:dyaOrig="580">
          <v:shape id="_x0000_i1106" type="#_x0000_t75" style="width:24pt;height:29.35pt" o:ole="">
            <v:imagedata r:id="rId168" o:title=""/>
          </v:shape>
          <o:OLEObject Type="Embed" ProgID="Equation.3" ShapeID="_x0000_i1106" DrawAspect="Content" ObjectID="_1507352511" r:id="rId169"/>
        </w:object>
      </w:r>
    </w:p>
    <w:p w:rsidR="0096595C" w:rsidRDefault="0096595C" w:rsidP="00934E37">
      <w:pPr>
        <w:ind w:left="-851" w:right="-518"/>
      </w:pPr>
      <w:r>
        <w:t xml:space="preserve">c) </w:t>
      </w:r>
      <w:r w:rsidRPr="00DA5D64">
        <w:rPr>
          <w:position w:val="-24"/>
          <w:sz w:val="16"/>
          <w:szCs w:val="16"/>
        </w:rPr>
        <w:object w:dxaOrig="240" w:dyaOrig="620">
          <v:shape id="_x0000_i1107" type="#_x0000_t75" style="width:12pt;height:31.35pt" o:ole="">
            <v:imagedata r:id="rId170" o:title=""/>
          </v:shape>
          <o:OLEObject Type="Embed" ProgID="Equation.3" ShapeID="_x0000_i1107" DrawAspect="Content" ObjectID="_1507352512" r:id="rId171"/>
        </w:object>
      </w:r>
    </w:p>
    <w:p w:rsidR="0096595C" w:rsidRDefault="0096595C" w:rsidP="00934E37">
      <w:pPr>
        <w:ind w:left="-851" w:right="-518"/>
      </w:pPr>
      <w:r>
        <w:t xml:space="preserve">d) </w:t>
      </w:r>
      <w:r w:rsidRPr="00DA5D64">
        <w:rPr>
          <w:position w:val="-24"/>
          <w:sz w:val="16"/>
          <w:szCs w:val="16"/>
        </w:rPr>
        <w:object w:dxaOrig="240" w:dyaOrig="620">
          <v:shape id="_x0000_i1108" type="#_x0000_t75" style="width:12pt;height:31.35pt" o:ole="">
            <v:imagedata r:id="rId172" o:title=""/>
          </v:shape>
          <o:OLEObject Type="Embed" ProgID="Equation.3" ShapeID="_x0000_i1108" DrawAspect="Content" ObjectID="_1507352513" r:id="rId173"/>
        </w:object>
      </w:r>
    </w:p>
    <w:p w:rsidR="0096595C" w:rsidRDefault="0096595C" w:rsidP="00934E37">
      <w:pPr>
        <w:ind w:left="-851" w:right="-518"/>
      </w:pPr>
      <w:r>
        <w:t xml:space="preserve">e) </w:t>
      </w:r>
      <w:r w:rsidRPr="007242E5">
        <w:rPr>
          <w:sz w:val="16"/>
          <w:szCs w:val="16"/>
        </w:rPr>
        <w:object w:dxaOrig="220" w:dyaOrig="540">
          <v:shape id="_x0000_i1109" type="#_x0000_t75" style="width:11.35pt;height:27.35pt" o:ole="">
            <v:imagedata r:id="rId32" o:title=""/>
          </v:shape>
          <o:OLEObject Type="Embed" ProgID="Equation.3" ShapeID="_x0000_i1109" DrawAspect="Content" ObjectID="_1507352514" r:id="rId174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38 - </w:t>
      </w:r>
      <w:r>
        <w:t>(Mack) No triângulo da figura, cos2</w:t>
      </w:r>
      <w:r>
        <w:rPr>
          <w:rFonts w:ascii="Symbol" w:hAnsi="Symbol" w:cs="Symbol"/>
        </w:rPr>
        <w:t></w:t>
      </w:r>
      <w:r>
        <w:t xml:space="preserve"> vale:</w:t>
      </w:r>
    </w:p>
    <w:p w:rsidR="0096595C" w:rsidRDefault="0096595C" w:rsidP="00934E37">
      <w:pPr>
        <w:ind w:left="-851" w:right="-518"/>
      </w:pPr>
      <w:r w:rsidRPr="00E11388">
        <w:rPr>
          <w:noProof/>
        </w:rPr>
        <w:drawing>
          <wp:inline distT="0" distB="0" distL="0" distR="0">
            <wp:extent cx="1124585" cy="1353185"/>
            <wp:effectExtent l="0" t="0" r="0" b="0"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a) </w:t>
      </w:r>
      <w:r w:rsidRPr="001847A6">
        <w:rPr>
          <w:position w:val="-24"/>
        </w:rPr>
        <w:object w:dxaOrig="240" w:dyaOrig="620">
          <v:shape id="_x0000_i1110" type="#_x0000_t75" style="width:12pt;height:31.35pt" o:ole="">
            <v:imagedata r:id="rId176" o:title=""/>
          </v:shape>
          <o:OLEObject Type="Embed" ProgID="Equation.3" ShapeID="_x0000_i1110" DrawAspect="Content" ObjectID="_1507352515" r:id="rId177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b) </w:t>
      </w:r>
      <w:r w:rsidRPr="001847A6">
        <w:rPr>
          <w:position w:val="-24"/>
        </w:rPr>
        <w:object w:dxaOrig="220" w:dyaOrig="620">
          <v:shape id="_x0000_i1111" type="#_x0000_t75" style="width:11.35pt;height:31.35pt" o:ole="">
            <v:imagedata r:id="rId178" o:title=""/>
          </v:shape>
          <o:OLEObject Type="Embed" ProgID="Equation.3" ShapeID="_x0000_i1111" DrawAspect="Content" ObjectID="_1507352516" r:id="rId179"/>
        </w:object>
      </w:r>
    </w:p>
    <w:p w:rsidR="0096595C" w:rsidRDefault="0096595C" w:rsidP="00934E37">
      <w:pPr>
        <w:ind w:left="-851" w:right="-518"/>
      </w:pPr>
      <w:r>
        <w:t>c) -</w:t>
      </w:r>
      <w:r w:rsidRPr="001847A6">
        <w:rPr>
          <w:position w:val="-24"/>
        </w:rPr>
        <w:object w:dxaOrig="240" w:dyaOrig="620">
          <v:shape id="_x0000_i1112" type="#_x0000_t75" style="width:12pt;height:31.35pt" o:ole="">
            <v:imagedata r:id="rId180" o:title=""/>
          </v:shape>
          <o:OLEObject Type="Embed" ProgID="Equation.3" ShapeID="_x0000_i1112" DrawAspect="Content" ObjectID="_1507352517" r:id="rId181"/>
        </w:object>
      </w:r>
    </w:p>
    <w:p w:rsidR="0096595C" w:rsidRDefault="0096595C" w:rsidP="00934E37">
      <w:pPr>
        <w:ind w:left="-851" w:right="-518"/>
      </w:pPr>
      <w:r>
        <w:t>d) -</w:t>
      </w:r>
      <w:r w:rsidRPr="001847A6">
        <w:rPr>
          <w:position w:val="-24"/>
        </w:rPr>
        <w:object w:dxaOrig="220" w:dyaOrig="620">
          <v:shape id="_x0000_i1113" type="#_x0000_t75" style="width:11.35pt;height:31.35pt" o:ole="">
            <v:imagedata r:id="rId182" o:title=""/>
          </v:shape>
          <o:OLEObject Type="Embed" ProgID="Equation.3" ShapeID="_x0000_i1113" DrawAspect="Content" ObjectID="_1507352518" r:id="rId183"/>
        </w:object>
      </w:r>
    </w:p>
    <w:p w:rsidR="0096595C" w:rsidRDefault="0096595C" w:rsidP="00934E37">
      <w:pPr>
        <w:ind w:left="-851" w:right="-518"/>
      </w:pPr>
      <w:r>
        <w:t xml:space="preserve">e) </w:t>
      </w:r>
      <w:r w:rsidRPr="001847A6">
        <w:rPr>
          <w:position w:val="-24"/>
        </w:rPr>
        <w:object w:dxaOrig="220" w:dyaOrig="620">
          <v:shape id="_x0000_i1114" type="#_x0000_t75" style="width:11.35pt;height:31.35pt" o:ole="">
            <v:imagedata r:id="rId184" o:title=""/>
          </v:shape>
          <o:OLEObject Type="Embed" ProgID="Equation.3" ShapeID="_x0000_i1114" DrawAspect="Content" ObjectID="_1507352519" r:id="rId185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  <w:rPr>
          <w:color w:val="000000"/>
        </w:rPr>
      </w:pPr>
      <w:r>
        <w:rPr>
          <w:b/>
          <w:i/>
        </w:rPr>
        <w:t xml:space="preserve">Questão 39 - </w:t>
      </w:r>
      <w:r>
        <w:t>(Mack) Num retângulo de lados 1cm e 3cm, o seno do menor ângulo formado pelas diagonais é:</w:t>
      </w:r>
    </w:p>
    <w:p w:rsidR="0096595C" w:rsidRDefault="0096595C" w:rsidP="00934E37">
      <w:pPr>
        <w:ind w:left="-851" w:right="-518"/>
      </w:pPr>
      <w:r>
        <w:t>a)</w:t>
      </w:r>
      <w:r w:rsidRPr="006E57EB">
        <w:rPr>
          <w:position w:val="-24"/>
        </w:rPr>
        <w:object w:dxaOrig="240" w:dyaOrig="620">
          <v:shape id="_x0000_i1115" type="#_x0000_t75" style="width:12pt;height:31.35pt" o:ole="">
            <v:imagedata r:id="rId186" o:title=""/>
          </v:shape>
          <o:OLEObject Type="Embed" ProgID="Equation.3" ShapeID="_x0000_i1115" DrawAspect="Content" ObjectID="_1507352520" r:id="rId187"/>
        </w:object>
      </w:r>
    </w:p>
    <w:p w:rsidR="0096595C" w:rsidRDefault="0096595C" w:rsidP="00934E37">
      <w:pPr>
        <w:ind w:left="-851" w:right="-518"/>
      </w:pPr>
      <w:r>
        <w:t xml:space="preserve">b) </w:t>
      </w:r>
      <w:r w:rsidRPr="00573955">
        <w:rPr>
          <w:position w:val="-22"/>
        </w:rPr>
        <w:object w:dxaOrig="220" w:dyaOrig="560">
          <v:shape id="_x0000_i1116" type="#_x0000_t75" style="width:11.35pt;height:28pt" o:ole="">
            <v:imagedata r:id="rId188" o:title=""/>
          </v:shape>
          <o:OLEObject Type="Embed" ProgID="Equation.3" ShapeID="_x0000_i1116" DrawAspect="Content" ObjectID="_1507352521" r:id="rId189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c) </w:t>
      </w:r>
      <w:r w:rsidRPr="00A444E6">
        <w:rPr>
          <w:position w:val="-22"/>
        </w:rPr>
        <w:object w:dxaOrig="220" w:dyaOrig="560">
          <v:shape id="_x0000_i1117" type="#_x0000_t75" style="width:11.35pt;height:28pt" o:ole="">
            <v:imagedata r:id="rId190" o:title=""/>
          </v:shape>
          <o:OLEObject Type="Embed" ProgID="Equation.3" ShapeID="_x0000_i1117" DrawAspect="Content" ObjectID="_1507352522" r:id="rId191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d) </w:t>
      </w:r>
      <w:r w:rsidRPr="007242E5">
        <w:rPr>
          <w:position w:val="-22"/>
        </w:rPr>
        <w:object w:dxaOrig="220" w:dyaOrig="560">
          <v:shape id="_x0000_i1118" type="#_x0000_t75" style="width:11.35pt;height:28pt" o:ole="">
            <v:imagedata r:id="rId85" o:title=""/>
          </v:shape>
          <o:OLEObject Type="Embed" ProgID="Equation.3" ShapeID="_x0000_i1118" DrawAspect="Content" ObjectID="_1507352523" r:id="rId192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e) </w:t>
      </w:r>
      <w:r w:rsidRPr="007242E5">
        <w:rPr>
          <w:position w:val="-22"/>
        </w:rPr>
        <w:object w:dxaOrig="220" w:dyaOrig="560">
          <v:shape id="_x0000_i1119" type="#_x0000_t75" style="width:11.35pt;height:28pt" o:ole="">
            <v:imagedata r:id="rId93" o:title=""/>
          </v:shape>
          <o:OLEObject Type="Embed" ProgID="Equation.3" ShapeID="_x0000_i1119" DrawAspect="Content" ObjectID="_1507352524" r:id="rId193"/>
        </w:object>
      </w:r>
      <w:r>
        <w:t xml:space="preserve"> 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40 - </w:t>
      </w:r>
      <w:r>
        <w:t xml:space="preserve">(Vunesp) O seno do ângulo da base de um triângulo isósceles é igual a </w:t>
      </w:r>
      <w:r w:rsidRPr="007242E5">
        <w:rPr>
          <w:sz w:val="16"/>
          <w:szCs w:val="16"/>
        </w:rPr>
        <w:object w:dxaOrig="220" w:dyaOrig="540">
          <v:shape id="_x0000_i1120" type="#_x0000_t75" style="width:11.35pt;height:27.35pt" o:ole="">
            <v:imagedata r:id="rId10" o:title=""/>
          </v:shape>
          <o:OLEObject Type="Embed" ProgID="Equation.3" ShapeID="_x0000_i1120" DrawAspect="Content" ObjectID="_1507352525" r:id="rId194"/>
        </w:object>
      </w:r>
      <w:r>
        <w:t xml:space="preserve"> . Então, a tangente do ângulo do vértice desse triângulo é igual a: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t xml:space="preserve">a) </w:t>
      </w:r>
      <w:r w:rsidRPr="007242E5">
        <w:rPr>
          <w:sz w:val="16"/>
          <w:szCs w:val="16"/>
        </w:rPr>
        <w:object w:dxaOrig="620" w:dyaOrig="580">
          <v:shape id="_x0000_i1121" type="#_x0000_t75" style="width:31.35pt;height:29.35pt" o:ole="">
            <v:imagedata r:id="rId195" o:title=""/>
          </v:shape>
          <o:OLEObject Type="Embed" ProgID="Equation.3" ShapeID="_x0000_i1121" DrawAspect="Content" ObjectID="_1507352526" r:id="rId196"/>
        </w:object>
      </w:r>
    </w:p>
    <w:p w:rsidR="0096595C" w:rsidRDefault="0096595C" w:rsidP="00934E37">
      <w:pPr>
        <w:ind w:left="-851" w:right="-518"/>
        <w:rPr>
          <w:lang w:val="en-US"/>
        </w:rPr>
      </w:pPr>
      <w:r>
        <w:rPr>
          <w:lang w:val="en-US"/>
        </w:rPr>
        <w:t xml:space="preserve">b) </w:t>
      </w:r>
      <w:r w:rsidRPr="007242E5">
        <w:rPr>
          <w:sz w:val="16"/>
          <w:szCs w:val="16"/>
        </w:rPr>
        <w:object w:dxaOrig="480" w:dyaOrig="600">
          <v:shape id="_x0000_i1122" type="#_x0000_t75" style="width:24pt;height:30pt" o:ole="">
            <v:imagedata r:id="rId197" o:title=""/>
          </v:shape>
          <o:OLEObject Type="Embed" ProgID="Equation.3" ShapeID="_x0000_i1122" DrawAspect="Content" ObjectID="_1507352527" r:id="rId198"/>
        </w:object>
      </w:r>
    </w:p>
    <w:p w:rsidR="0096595C" w:rsidRDefault="0096595C" w:rsidP="00934E37">
      <w:pPr>
        <w:ind w:left="-851" w:right="-518"/>
      </w:pPr>
      <w:r>
        <w:t xml:space="preserve">c) </w:t>
      </w:r>
      <w:r w:rsidRPr="007242E5">
        <w:rPr>
          <w:sz w:val="16"/>
          <w:szCs w:val="16"/>
        </w:rPr>
        <w:object w:dxaOrig="620" w:dyaOrig="600">
          <v:shape id="_x0000_i1123" type="#_x0000_t75" style="width:31.35pt;height:30pt" o:ole="">
            <v:imagedata r:id="rId199" o:title=""/>
          </v:shape>
          <o:OLEObject Type="Embed" ProgID="Equation.3" ShapeID="_x0000_i1123" DrawAspect="Content" ObjectID="_1507352528" r:id="rId200"/>
        </w:object>
      </w:r>
    </w:p>
    <w:p w:rsidR="0096595C" w:rsidRDefault="0096595C" w:rsidP="00934E37">
      <w:pPr>
        <w:ind w:left="-851" w:right="-518"/>
      </w:pPr>
      <w:r>
        <w:t xml:space="preserve">d) </w:t>
      </w:r>
      <w:r w:rsidRPr="007242E5">
        <w:rPr>
          <w:sz w:val="16"/>
          <w:szCs w:val="16"/>
        </w:rPr>
        <w:object w:dxaOrig="480" w:dyaOrig="580">
          <v:shape id="_x0000_i1124" type="#_x0000_t75" style="width:24pt;height:29.35pt" o:ole="">
            <v:imagedata r:id="rId201" o:title=""/>
          </v:shape>
          <o:OLEObject Type="Embed" ProgID="Equation.3" ShapeID="_x0000_i1124" DrawAspect="Content" ObjectID="_1507352529" r:id="rId202"/>
        </w:object>
      </w:r>
    </w:p>
    <w:p w:rsidR="0096595C" w:rsidRDefault="0096595C" w:rsidP="00934E37">
      <w:pPr>
        <w:ind w:left="-851" w:right="-518"/>
      </w:pPr>
      <w:r>
        <w:t xml:space="preserve">e) </w:t>
      </w:r>
      <w:r w:rsidRPr="007242E5">
        <w:rPr>
          <w:sz w:val="16"/>
          <w:szCs w:val="16"/>
        </w:rPr>
        <w:object w:dxaOrig="620" w:dyaOrig="580">
          <v:shape id="_x0000_i1125" type="#_x0000_t75" style="width:31.35pt;height:29.35pt" o:ole="">
            <v:imagedata r:id="rId203" o:title=""/>
          </v:shape>
          <o:OLEObject Type="Embed" ProgID="Equation.3" ShapeID="_x0000_i1125" DrawAspect="Content" ObjectID="_1507352530" r:id="rId204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41 - </w:t>
      </w:r>
      <w:r>
        <w:t xml:space="preserve">(Mack) O valor de </w:t>
      </w:r>
      <w:r>
        <w:object w:dxaOrig="1719" w:dyaOrig="620">
          <v:shape id="_x0000_i1126" type="#_x0000_t75" style="width:86pt;height:31.35pt" o:ole="">
            <v:imagedata r:id="rId205" o:title=""/>
          </v:shape>
          <o:OLEObject Type="Embed" ProgID="Equation.3" ShapeID="_x0000_i1126" DrawAspect="Content" ObjectID="_1507352531" r:id="rId206"/>
        </w:object>
      </w:r>
      <w:r>
        <w:t xml:space="preserve"> é:</w:t>
      </w:r>
    </w:p>
    <w:p w:rsidR="0096595C" w:rsidRDefault="0096595C" w:rsidP="00934E37">
      <w:pPr>
        <w:ind w:left="-851" w:right="-518"/>
      </w:pPr>
      <w:r>
        <w:t xml:space="preserve">a) </w:t>
      </w:r>
      <w:r>
        <w:object w:dxaOrig="520" w:dyaOrig="580">
          <v:shape id="_x0000_i1127" type="#_x0000_t75" style="width:26pt;height:29.35pt" o:ole="">
            <v:imagedata r:id="rId207" o:title=""/>
          </v:shape>
          <o:OLEObject Type="Embed" ProgID="Equation.3" ShapeID="_x0000_i1127" DrawAspect="Content" ObjectID="_1507352532" r:id="rId208"/>
        </w:object>
      </w:r>
    </w:p>
    <w:p w:rsidR="0096595C" w:rsidRDefault="0096595C" w:rsidP="00934E37">
      <w:pPr>
        <w:ind w:left="-851" w:right="-518"/>
      </w:pPr>
      <w:r>
        <w:t xml:space="preserve">b) </w:t>
      </w:r>
      <w:r>
        <w:object w:dxaOrig="380" w:dyaOrig="580">
          <v:shape id="_x0000_i1128" type="#_x0000_t75" style="width:18.65pt;height:29.35pt" o:ole="">
            <v:imagedata r:id="rId209" o:title=""/>
          </v:shape>
          <o:OLEObject Type="Embed" ProgID="Equation.3" ShapeID="_x0000_i1128" DrawAspect="Content" ObjectID="_1507352533" r:id="rId210"/>
        </w:object>
      </w:r>
    </w:p>
    <w:p w:rsidR="0096595C" w:rsidRDefault="0096595C" w:rsidP="00934E37">
      <w:pPr>
        <w:ind w:left="-851" w:right="-518"/>
      </w:pPr>
      <w:r>
        <w:t xml:space="preserve">c) </w:t>
      </w:r>
      <w:r>
        <w:object w:dxaOrig="520" w:dyaOrig="580">
          <v:shape id="_x0000_i1129" type="#_x0000_t75" style="width:26pt;height:29.35pt" o:ole="">
            <v:imagedata r:id="rId211" o:title=""/>
          </v:shape>
          <o:OLEObject Type="Embed" ProgID="Equation.3" ShapeID="_x0000_i1129" DrawAspect="Content" ObjectID="_1507352534" r:id="rId212"/>
        </w:object>
      </w:r>
    </w:p>
    <w:p w:rsidR="0096595C" w:rsidRDefault="0096595C" w:rsidP="00934E37">
      <w:pPr>
        <w:ind w:left="-851" w:right="-518"/>
      </w:pPr>
      <w:r>
        <w:t xml:space="preserve">d) </w:t>
      </w:r>
      <w:r>
        <w:object w:dxaOrig="220" w:dyaOrig="540">
          <v:shape id="_x0000_i1130" type="#_x0000_t75" style="width:11.35pt;height:27.35pt" o:ole="">
            <v:imagedata r:id="rId213" o:title=""/>
          </v:shape>
          <o:OLEObject Type="Embed" ProgID="Equation.3" ShapeID="_x0000_i1130" DrawAspect="Content" ObjectID="_1507352535" r:id="rId214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e) </w:t>
      </w:r>
      <w:r>
        <w:object w:dxaOrig="220" w:dyaOrig="540">
          <v:shape id="_x0000_i1131" type="#_x0000_t75" style="width:11.35pt;height:27.35pt" o:ole="">
            <v:imagedata r:id="rId215" o:title=""/>
          </v:shape>
          <o:OLEObject Type="Embed" ProgID="Equation.3" ShapeID="_x0000_i1131" DrawAspect="Content" ObjectID="_1507352536" r:id="rId216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42 - </w:t>
      </w:r>
      <w:r>
        <w:t>(Fuvest) O valor de (sen22</w:t>
      </w:r>
      <w:r>
        <w:rPr>
          <w:vertAlign w:val="superscript"/>
        </w:rPr>
        <w:t>o</w:t>
      </w:r>
      <w:r>
        <w:t>30’ + cos 22º30’)</w:t>
      </w:r>
      <w:r>
        <w:rPr>
          <w:vertAlign w:val="superscript"/>
        </w:rPr>
        <w:t>2</w:t>
      </w:r>
      <w:r>
        <w:t xml:space="preserve"> é:</w:t>
      </w:r>
    </w:p>
    <w:p w:rsidR="0096595C" w:rsidRDefault="0096595C" w:rsidP="00934E37">
      <w:pPr>
        <w:ind w:left="-851" w:right="-518"/>
      </w:pPr>
      <w:r>
        <w:t xml:space="preserve">a) </w:t>
      </w:r>
      <w:r w:rsidRPr="007242E5">
        <w:rPr>
          <w:sz w:val="16"/>
          <w:szCs w:val="16"/>
        </w:rPr>
        <w:object w:dxaOrig="220" w:dyaOrig="540">
          <v:shape id="_x0000_i1132" type="#_x0000_t75" style="width:11.35pt;height:27.35pt" o:ole="">
            <v:imagedata r:id="rId217" o:title=""/>
          </v:shape>
          <o:OLEObject Type="Embed" ProgID="Equation.3" ShapeID="_x0000_i1132" DrawAspect="Content" ObjectID="_1507352537" r:id="rId218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>b)</w:t>
      </w:r>
      <w:r w:rsidRPr="007242E5">
        <w:rPr>
          <w:sz w:val="16"/>
          <w:szCs w:val="16"/>
        </w:rPr>
        <w:object w:dxaOrig="660" w:dyaOrig="580">
          <v:shape id="_x0000_i1133" type="#_x0000_t75" style="width:33.35pt;height:29.35pt" o:ole="">
            <v:imagedata r:id="rId219" o:title=""/>
          </v:shape>
          <o:OLEObject Type="Embed" ProgID="Equation.3" ShapeID="_x0000_i1133" DrawAspect="Content" ObjectID="_1507352538" r:id="rId220"/>
        </w:object>
      </w:r>
    </w:p>
    <w:p w:rsidR="0096595C" w:rsidRDefault="0096595C" w:rsidP="00934E37">
      <w:pPr>
        <w:ind w:left="-851" w:right="-518"/>
      </w:pPr>
      <w:r>
        <w:t xml:space="preserve">c) </w:t>
      </w:r>
      <w:r w:rsidRPr="007242E5">
        <w:rPr>
          <w:sz w:val="16"/>
          <w:szCs w:val="16"/>
        </w:rPr>
        <w:object w:dxaOrig="660" w:dyaOrig="580">
          <v:shape id="_x0000_i1134" type="#_x0000_t75" style="width:33.35pt;height:29.35pt" o:ole="">
            <v:imagedata r:id="rId221" o:title=""/>
          </v:shape>
          <o:OLEObject Type="Embed" ProgID="Equation.3" ShapeID="_x0000_i1134" DrawAspect="Content" ObjectID="_1507352539" r:id="rId222"/>
        </w:object>
      </w:r>
    </w:p>
    <w:p w:rsidR="0096595C" w:rsidRDefault="0096595C" w:rsidP="00934E37">
      <w:pPr>
        <w:ind w:left="-851" w:right="-518"/>
      </w:pPr>
      <w:r>
        <w:t>d) 1</w:t>
      </w:r>
    </w:p>
    <w:p w:rsidR="0096595C" w:rsidRDefault="0096595C" w:rsidP="00934E37">
      <w:pPr>
        <w:ind w:left="-851" w:right="-518"/>
      </w:pPr>
      <w:r>
        <w:t>e) 2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43 - </w:t>
      </w:r>
      <w:r>
        <w:t>(Fuvest) O valor de (tg 10</w:t>
      </w:r>
      <w:r>
        <w:rPr>
          <w:vertAlign w:val="superscript"/>
        </w:rPr>
        <w:t>o</w:t>
      </w:r>
      <w:r>
        <w:t>+cotg 10</w:t>
      </w:r>
      <w:r>
        <w:rPr>
          <w:vertAlign w:val="superscript"/>
        </w:rPr>
        <w:t>o</w:t>
      </w:r>
      <w:r>
        <w:t>) sen 20</w:t>
      </w:r>
      <w:r>
        <w:rPr>
          <w:vertAlign w:val="superscript"/>
        </w:rPr>
        <w:t>o</w:t>
      </w:r>
      <w:r>
        <w:t xml:space="preserve"> é:</w:t>
      </w:r>
    </w:p>
    <w:p w:rsidR="0096595C" w:rsidRDefault="0096595C" w:rsidP="00934E37">
      <w:pPr>
        <w:ind w:left="-851" w:right="-518"/>
      </w:pPr>
      <w:r>
        <w:t>a) 1/2</w:t>
      </w:r>
      <w:r>
        <w:tab/>
      </w:r>
      <w:r>
        <w:tab/>
      </w:r>
    </w:p>
    <w:p w:rsidR="0096595C" w:rsidRDefault="0096595C" w:rsidP="00934E37">
      <w:pPr>
        <w:ind w:left="-851" w:right="-518"/>
      </w:pPr>
      <w:r>
        <w:t>b) 1</w:t>
      </w:r>
      <w:r>
        <w:tab/>
      </w:r>
      <w:r>
        <w:tab/>
      </w:r>
    </w:p>
    <w:p w:rsidR="0096595C" w:rsidRDefault="0096595C" w:rsidP="00934E37">
      <w:pPr>
        <w:ind w:left="-851" w:right="-518"/>
      </w:pPr>
      <w:r>
        <w:t>c) 2</w:t>
      </w:r>
      <w:r>
        <w:tab/>
      </w:r>
      <w:r>
        <w:tab/>
      </w:r>
    </w:p>
    <w:p w:rsidR="0096595C" w:rsidRDefault="0096595C" w:rsidP="00934E37">
      <w:pPr>
        <w:ind w:left="-851" w:right="-518"/>
      </w:pPr>
      <w:r>
        <w:t>d) 5/2</w:t>
      </w:r>
      <w:r>
        <w:tab/>
      </w:r>
      <w:r>
        <w:tab/>
      </w:r>
    </w:p>
    <w:p w:rsidR="0096595C" w:rsidRDefault="0096595C" w:rsidP="00934E37">
      <w:pPr>
        <w:ind w:left="-851" w:right="-518"/>
      </w:pPr>
      <w:r>
        <w:t>e) 4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44 - </w:t>
      </w:r>
      <w:r>
        <w:t>(UFPB) 54. Na figura abaixo, ABC é um triângulo retângulo. O valor do seno de a é</w:t>
      </w:r>
    </w:p>
    <w:p w:rsidR="0096595C" w:rsidRDefault="0096595C" w:rsidP="00934E37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772920" cy="1056640"/>
            <wp:effectExtent l="0" t="0" r="0" b="0"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a) </w:t>
      </w:r>
      <w:r w:rsidRPr="00724324">
        <w:rPr>
          <w:position w:val="-24"/>
          <w:lang w:val="en-US"/>
        </w:rPr>
        <w:object w:dxaOrig="220" w:dyaOrig="620">
          <v:shape id="_x0000_i1135" type="#_x0000_t75" style="width:11.35pt;height:31.35pt" o:ole="">
            <v:imagedata r:id="rId224" o:title=""/>
          </v:shape>
          <o:OLEObject Type="Embed" ProgID="Equation.3" ShapeID="_x0000_i1135" DrawAspect="Content" ObjectID="_1507352540" r:id="rId225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b) </w:t>
      </w:r>
      <w:r w:rsidRPr="00573955">
        <w:rPr>
          <w:position w:val="-22"/>
        </w:rPr>
        <w:object w:dxaOrig="220" w:dyaOrig="560">
          <v:shape id="_x0000_i1136" type="#_x0000_t75" style="width:11.35pt;height:28pt" o:ole="">
            <v:imagedata r:id="rId188" o:title=""/>
          </v:shape>
          <o:OLEObject Type="Embed" ProgID="Equation.3" ShapeID="_x0000_i1136" DrawAspect="Content" ObjectID="_1507352541" r:id="rId226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c) </w:t>
      </w:r>
      <w:r w:rsidRPr="001A3ED8">
        <w:rPr>
          <w:position w:val="-22"/>
        </w:rPr>
        <w:object w:dxaOrig="220" w:dyaOrig="560">
          <v:shape id="_x0000_i1137" type="#_x0000_t75" style="width:11.35pt;height:28pt" o:ole="">
            <v:imagedata r:id="rId227" o:title=""/>
          </v:shape>
          <o:OLEObject Type="Embed" ProgID="Equation.3" ShapeID="_x0000_i1137" DrawAspect="Content" ObjectID="_1507352542" r:id="rId228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d) </w:t>
      </w:r>
      <w:r w:rsidRPr="003775D3">
        <w:rPr>
          <w:position w:val="-22"/>
        </w:rPr>
        <w:object w:dxaOrig="220" w:dyaOrig="560">
          <v:shape id="_x0000_i1138" type="#_x0000_t75" style="width:11.35pt;height:28pt" o:ole="">
            <v:imagedata r:id="rId229" o:title=""/>
          </v:shape>
          <o:OLEObject Type="Embed" ProgID="Equation.3" ShapeID="_x0000_i1138" DrawAspect="Content" ObjectID="_1507352543" r:id="rId230"/>
        </w:object>
      </w:r>
      <w:r>
        <w:t xml:space="preserve"> </w:t>
      </w:r>
    </w:p>
    <w:p w:rsidR="0096595C" w:rsidRDefault="0096595C" w:rsidP="00934E37">
      <w:pPr>
        <w:ind w:left="-851" w:right="-518"/>
      </w:pPr>
      <w:r>
        <w:t xml:space="preserve">e) </w:t>
      </w:r>
      <w:r w:rsidRPr="00957B85">
        <w:rPr>
          <w:position w:val="-24"/>
        </w:rPr>
        <w:object w:dxaOrig="240" w:dyaOrig="620">
          <v:shape id="_x0000_i1139" type="#_x0000_t75" style="width:12pt;height:31.35pt" o:ole="">
            <v:imagedata r:id="rId231" o:title=""/>
          </v:shape>
          <o:OLEObject Type="Embed" ProgID="Equation.3" ShapeID="_x0000_i1139" DrawAspect="Content" ObjectID="_1507352544" r:id="rId232"/>
        </w:objec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45 - </w:t>
      </w:r>
      <w:r>
        <w:t>(UNICAMP) A circunferência de centro em (2, 0) e tangente ao eixo y é interceptada pela circunferência C, definida pela equação X</w:t>
      </w:r>
      <w:r>
        <w:rPr>
          <w:vertAlign w:val="superscript"/>
        </w:rPr>
        <w:t>2</w:t>
      </w:r>
      <w:r>
        <w:t xml:space="preserve"> + Y</w:t>
      </w:r>
      <w:r>
        <w:rPr>
          <w:vertAlign w:val="superscript"/>
        </w:rPr>
        <w:t>2</w:t>
      </w:r>
      <w:r>
        <w:t xml:space="preserve"> = 4, e pela semi-reta que parte da origem e faz ângulo de 30º com o eixo-x, conforme a figura abaixo.  </w:t>
      </w:r>
    </w:p>
    <w:p w:rsidR="0096595C" w:rsidRDefault="0096595C" w:rsidP="00934E37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761615" cy="2038985"/>
            <wp:effectExtent l="0" t="0" r="635" b="0"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a) Determine as coordenadas do ponto P.  </w:t>
      </w:r>
    </w:p>
    <w:p w:rsidR="0096595C" w:rsidRDefault="0096595C" w:rsidP="00934E37">
      <w:pPr>
        <w:ind w:left="-851" w:right="-518"/>
      </w:pPr>
      <w:r>
        <w:t xml:space="preserve">b) Calcule a área da região sombreada. 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46 - </w:t>
      </w:r>
      <w:r>
        <w:t>(Faap) A figura a seguir mostra um painel solar de 3 metros de largura equipado com um ajustador hidráulico. À medida que o sol se eleva, o painel é ajustado automaticamente de modo que os raios do sol incidam perpendicularmente nele.</w:t>
      </w:r>
    </w:p>
    <w:p w:rsidR="0096595C" w:rsidRDefault="0096595C" w:rsidP="00934E37">
      <w:pPr>
        <w:ind w:left="-851" w:right="-518"/>
      </w:pPr>
      <w:r>
        <w:t xml:space="preserve">  </w:t>
      </w:r>
      <w:r>
        <w:rPr>
          <w:noProof/>
          <w:sz w:val="16"/>
          <w:szCs w:val="16"/>
        </w:rPr>
        <w:drawing>
          <wp:inline distT="0" distB="0" distL="0" distR="0">
            <wp:extent cx="2551430" cy="2038985"/>
            <wp:effectExtent l="0" t="0" r="1270" b="0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O valor de y (em metros) em função de </w:t>
      </w:r>
      <w:r>
        <w:rPr>
          <w:rFonts w:ascii="Symbol" w:hAnsi="Symbol" w:cs="Symbol"/>
        </w:rPr>
        <w:t></w:t>
      </w:r>
      <w:r>
        <w:t>:</w:t>
      </w:r>
    </w:p>
    <w:p w:rsidR="0096595C" w:rsidRDefault="0096595C" w:rsidP="00934E37">
      <w:pPr>
        <w:ind w:left="-851" w:right="-518"/>
        <w:rPr>
          <w:lang w:val="es-ES_tradnl"/>
        </w:rPr>
      </w:pPr>
      <w:r>
        <w:rPr>
          <w:lang w:val="es-ES_tradnl"/>
        </w:rPr>
        <w:t xml:space="preserve">a) y = 3 sen </w:t>
      </w:r>
      <w:r>
        <w:rPr>
          <w:rFonts w:ascii="Symbol" w:hAnsi="Symbol" w:cs="Symbol"/>
          <w:lang w:val="es-ES_tradnl"/>
        </w:rPr>
        <w:t></w:t>
      </w:r>
    </w:p>
    <w:p w:rsidR="0096595C" w:rsidRDefault="0096595C" w:rsidP="00934E37">
      <w:pPr>
        <w:ind w:left="-851" w:right="-518"/>
        <w:rPr>
          <w:lang w:val="es-ES_tradnl"/>
        </w:rPr>
      </w:pPr>
      <w:r>
        <w:rPr>
          <w:lang w:val="es-ES_tradnl"/>
        </w:rPr>
        <w:t xml:space="preserve">b) y = 3 sen </w:t>
      </w:r>
      <w:r>
        <w:rPr>
          <w:rFonts w:ascii="Symbol" w:hAnsi="Symbol" w:cs="Symbol"/>
          <w:lang w:val="es-ES_tradnl"/>
        </w:rPr>
        <w:t></w:t>
      </w:r>
      <w:r>
        <w:rPr>
          <w:lang w:val="es-ES_tradnl"/>
        </w:rPr>
        <w:t xml:space="preserve"> + 3</w:t>
      </w:r>
    </w:p>
    <w:p w:rsidR="0096595C" w:rsidRDefault="0096595C" w:rsidP="00934E37">
      <w:pPr>
        <w:ind w:left="-851" w:right="-518"/>
        <w:rPr>
          <w:lang w:val="es-ES_tradnl"/>
        </w:rPr>
      </w:pPr>
      <w:r>
        <w:rPr>
          <w:lang w:val="es-ES_tradnl"/>
        </w:rPr>
        <w:t xml:space="preserve">c) y = 3 tg </w:t>
      </w:r>
      <w:r>
        <w:rPr>
          <w:rFonts w:ascii="Symbol" w:hAnsi="Symbol" w:cs="Symbol"/>
          <w:lang w:val="es-ES_tradnl"/>
        </w:rPr>
        <w:t></w:t>
      </w:r>
    </w:p>
    <w:p w:rsidR="0096595C" w:rsidRDefault="0096595C" w:rsidP="00934E37">
      <w:pPr>
        <w:ind w:left="-851" w:right="-518"/>
        <w:rPr>
          <w:lang w:val="es-ES_tradnl"/>
        </w:rPr>
      </w:pPr>
      <w:r>
        <w:rPr>
          <w:lang w:val="es-ES_tradnl"/>
        </w:rPr>
        <w:t xml:space="preserve">d) y = 3 cos </w:t>
      </w:r>
      <w:r>
        <w:rPr>
          <w:rFonts w:ascii="Symbol" w:hAnsi="Symbol" w:cs="Symbol"/>
          <w:lang w:val="es-ES_tradnl"/>
        </w:rPr>
        <w:t></w:t>
      </w:r>
    </w:p>
    <w:p w:rsidR="0096595C" w:rsidRDefault="0096595C" w:rsidP="00934E37">
      <w:pPr>
        <w:ind w:left="-851" w:right="-518"/>
      </w:pPr>
      <w:r>
        <w:t>e) impossível de ser determinado.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47 - </w:t>
      </w:r>
      <w:r>
        <w:t>(Vunesp) Ao chegar de viagem, uma pessoa tomou um táxi no aeroporto para se dirigir ao hotel. O percurso feito pelo táxi, representado pelos segmentos AB, BD, DE, EF e FH, está esboçado na figura, onde o ponto A indica o aeroporto, o ponto H indica o hotel, BCF é um triângulo retângulo com o ângulo reto em C, o ângulo no vértice B mede 60</w:t>
      </w:r>
      <w:r>
        <w:rPr>
          <w:vertAlign w:val="superscript"/>
        </w:rPr>
        <w:t>o</w:t>
      </w:r>
      <w:r>
        <w:t xml:space="preserve"> e DE é paralelo a BC. </w:t>
      </w:r>
    </w:p>
    <w:p w:rsidR="0096595C" w:rsidRDefault="0096595C" w:rsidP="00934E37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964690" cy="1303655"/>
            <wp:effectExtent l="0" t="0" r="0" b="0"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>
        <w:t xml:space="preserve">Assumindo o valor </w:t>
      </w:r>
      <w:r w:rsidRPr="007242E5">
        <w:rPr>
          <w:sz w:val="16"/>
          <w:szCs w:val="16"/>
        </w:rPr>
        <w:object w:dxaOrig="340" w:dyaOrig="340">
          <v:shape id="_x0000_i1140" type="#_x0000_t75" style="width:17.35pt;height:17.35pt" o:ole="">
            <v:imagedata r:id="rId236" o:title=""/>
          </v:shape>
          <o:OLEObject Type="Embed" ProgID="Equation.3" ShapeID="_x0000_i1140" DrawAspect="Content" ObjectID="_1507352545" r:id="rId237"/>
        </w:object>
      </w:r>
      <w:r>
        <w:t xml:space="preserve"> = 1,7 e sabendo-se que AB = = 2 km, BC = 3 km, DE = 1 km e FH = 3,3 km, determine</w:t>
      </w:r>
    </w:p>
    <w:p w:rsidR="0096595C" w:rsidRDefault="0096595C" w:rsidP="00934E37">
      <w:pPr>
        <w:ind w:left="-851" w:right="-518"/>
      </w:pPr>
      <w:r>
        <w:t xml:space="preserve">a) as medidas dos segmentos BD e EF em quilômetros; </w:t>
      </w:r>
    </w:p>
    <w:p w:rsidR="0096595C" w:rsidRDefault="0096595C" w:rsidP="00934E37">
      <w:pPr>
        <w:ind w:left="-851" w:right="-518"/>
      </w:pPr>
      <w:r>
        <w:t>b) o preço que a pessoa pagou pela corrida (em reais), sabendo-se que o valor da corrida do táxi é dado pela função y = 4 + 0,8x sendo x a distância percorrida em quilômetros e y o valor da corrida em reais.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48 - </w:t>
      </w:r>
      <w:r>
        <w:t xml:space="preserve">(NOVO ENEM) </w:t>
      </w:r>
      <w:r w:rsidRPr="006151B1">
        <w:t>Ao morrer, o pai de João, Pedro e José deixou como</w:t>
      </w:r>
      <w:r>
        <w:t xml:space="preserve"> </w:t>
      </w:r>
      <w:r w:rsidRPr="006151B1">
        <w:t xml:space="preserve">herança um terreno retangular de </w:t>
      </w:r>
      <w:smartTag w:uri="urn:schemas-microsoft-com:office:smarttags" w:element="metricconverter">
        <w:smartTagPr>
          <w:attr w:name="ProductID" w:val="3 km"/>
        </w:smartTagPr>
        <w:r w:rsidRPr="006151B1">
          <w:t>3 km</w:t>
        </w:r>
      </w:smartTag>
      <w:r w:rsidRPr="006151B1">
        <w:t xml:space="preserve"> x </w:t>
      </w:r>
      <w:smartTag w:uri="urn:schemas-microsoft-com:office:smarttags" w:element="metricconverter">
        <w:smartTagPr>
          <w:attr w:name="ProductID" w:val="2 km"/>
        </w:smartTagPr>
        <w:r w:rsidRPr="006151B1">
          <w:t>2 km</w:t>
        </w:r>
      </w:smartTag>
      <w:r w:rsidRPr="006151B1">
        <w:t xml:space="preserve"> que contém</w:t>
      </w:r>
      <w:r>
        <w:t xml:space="preserve"> </w:t>
      </w:r>
      <w:r w:rsidRPr="006151B1">
        <w:t>uma área de extração de ouro delimitada por um quarto de</w:t>
      </w:r>
      <w:r>
        <w:t xml:space="preserve"> </w:t>
      </w:r>
      <w:r w:rsidRPr="006151B1">
        <w:t xml:space="preserve">círculo de raio </w:t>
      </w:r>
      <w:smartTag w:uri="urn:schemas-microsoft-com:office:smarttags" w:element="metricconverter">
        <w:smartTagPr>
          <w:attr w:name="ProductID" w:val="1 km"/>
        </w:smartTagPr>
        <w:r w:rsidRPr="006151B1">
          <w:t>1 km</w:t>
        </w:r>
      </w:smartTag>
      <w:r w:rsidRPr="006151B1">
        <w:t xml:space="preserve"> a partir do canto inferior esquerdo da</w:t>
      </w:r>
      <w:r>
        <w:t xml:space="preserve"> </w:t>
      </w:r>
      <w:r w:rsidRPr="006151B1">
        <w:t>propriedade. Dado o maior valor da área de extração de</w:t>
      </w:r>
      <w:r>
        <w:t xml:space="preserve"> </w:t>
      </w:r>
      <w:r w:rsidRPr="006151B1">
        <w:t>ouro, os irmãos acordaram em repartir a propriedade de</w:t>
      </w:r>
      <w:r>
        <w:t xml:space="preserve"> </w:t>
      </w:r>
      <w:r w:rsidRPr="006151B1">
        <w:t>modo que cada um ficasse com a terça parte da área de</w:t>
      </w:r>
      <w:r>
        <w:t xml:space="preserve"> </w:t>
      </w:r>
      <w:r w:rsidRPr="006151B1">
        <w:t>extração, conforme mostra a figura.</w:t>
      </w:r>
      <w:r>
        <w:t xml:space="preserve"> </w:t>
      </w:r>
    </w:p>
    <w:p w:rsidR="0096595C" w:rsidRDefault="0096595C" w:rsidP="00934E37">
      <w:pPr>
        <w:ind w:left="-851" w:right="-518"/>
      </w:pPr>
      <w:r>
        <w:rPr>
          <w:noProof/>
        </w:rPr>
        <w:drawing>
          <wp:inline distT="0" distB="0" distL="0" distR="0">
            <wp:extent cx="2860675" cy="1903095"/>
            <wp:effectExtent l="0" t="0" r="0" b="1905"/>
            <wp:docPr id="256" name="Image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  <w:r w:rsidRPr="006151B1">
        <w:t>Em relação à partilha proposta, constata-se que a</w:t>
      </w:r>
      <w:r>
        <w:t xml:space="preserve"> </w:t>
      </w:r>
      <w:r w:rsidRPr="006151B1">
        <w:t>porcentagem da área do terreno que coube a João</w:t>
      </w:r>
      <w:r>
        <w:t xml:space="preserve"> </w:t>
      </w:r>
      <w:r w:rsidRPr="006151B1">
        <w:t>corresponde, aproximadamente, a</w:t>
      </w:r>
    </w:p>
    <w:p w:rsidR="0096595C" w:rsidRDefault="0096595C" w:rsidP="00934E37">
      <w:pPr>
        <w:ind w:left="-851" w:right="-518"/>
      </w:pPr>
      <w:r>
        <w:t xml:space="preserve">(considere </w:t>
      </w:r>
      <w:r w:rsidRPr="006151B1">
        <w:rPr>
          <w:position w:val="-24"/>
        </w:rPr>
        <w:object w:dxaOrig="1040" w:dyaOrig="680">
          <v:shape id="_x0000_i1141" type="#_x0000_t75" style="width:52pt;height:34pt" o:ole="">
            <v:imagedata r:id="rId239" o:title=""/>
          </v:shape>
          <o:OLEObject Type="Embed" ProgID="Equation.3" ShapeID="_x0000_i1141" DrawAspect="Content" ObjectID="_1507352546" r:id="rId240"/>
        </w:object>
      </w:r>
      <w:r>
        <w:t xml:space="preserve">) </w:t>
      </w:r>
    </w:p>
    <w:p w:rsidR="0096595C" w:rsidRDefault="0096595C" w:rsidP="00934E37">
      <w:pPr>
        <w:ind w:left="-851" w:right="-518"/>
      </w:pPr>
      <w:r>
        <w:t xml:space="preserve">a) 50%. </w:t>
      </w:r>
    </w:p>
    <w:p w:rsidR="0096595C" w:rsidRDefault="0096595C" w:rsidP="00934E37">
      <w:pPr>
        <w:ind w:left="-851" w:right="-518"/>
      </w:pPr>
      <w:r>
        <w:t xml:space="preserve">b) 43%. </w:t>
      </w:r>
    </w:p>
    <w:p w:rsidR="0096595C" w:rsidRDefault="0096595C" w:rsidP="00934E37">
      <w:pPr>
        <w:ind w:left="-851" w:right="-518"/>
      </w:pPr>
      <w:r>
        <w:t xml:space="preserve">c) 37%. </w:t>
      </w:r>
    </w:p>
    <w:p w:rsidR="0096595C" w:rsidRDefault="0096595C" w:rsidP="00934E37">
      <w:pPr>
        <w:ind w:left="-851" w:right="-518"/>
      </w:pPr>
      <w:r>
        <w:t xml:space="preserve">d) 33%. </w:t>
      </w:r>
    </w:p>
    <w:p w:rsidR="0096595C" w:rsidRPr="006151B1" w:rsidRDefault="0096595C" w:rsidP="00934E37">
      <w:pPr>
        <w:ind w:left="-851" w:right="-518"/>
      </w:pPr>
      <w:r>
        <w:t>e) 19%.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49 - </w:t>
      </w:r>
      <w:r>
        <w:t>(Fuvest) Calcular x indicado na figura.</w:t>
      </w:r>
    </w:p>
    <w:p w:rsidR="0096595C" w:rsidRDefault="0096595C" w:rsidP="00934E37">
      <w:pPr>
        <w:ind w:left="-851" w:right="-518"/>
      </w:pPr>
      <w:r w:rsidRPr="0097640B">
        <w:rPr>
          <w:noProof/>
        </w:rPr>
        <w:drawing>
          <wp:inline distT="0" distB="0" distL="0" distR="0">
            <wp:extent cx="2607310" cy="1334770"/>
            <wp:effectExtent l="0" t="0" r="2540" b="0"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r>
        <w:rPr>
          <w:b/>
          <w:i/>
        </w:rPr>
        <w:t xml:space="preserve">Questão 50 - </w:t>
      </w:r>
      <w:r>
        <w:t xml:space="preserve">(Unicamp) Caminhando em linha reta ao longo de uma praia, um banhista vai de um ponto A a um ponto B, cobrindo a distância AB = 1 200 m. Quando em A, ele avista um navio parado em N, de tal maneira que o ângulo NÂB é de 60º; e quando em B, verifica que o ângulo NBA é de 45º. </w:t>
      </w:r>
    </w:p>
    <w:p w:rsidR="0096595C" w:rsidRDefault="0096595C" w:rsidP="00934E37">
      <w:pPr>
        <w:ind w:left="-851" w:right="-518"/>
      </w:pPr>
      <w:r>
        <w:t>a) Faça uma figura ilustrativa da situação descrita.</w:t>
      </w:r>
    </w:p>
    <w:p w:rsidR="0096595C" w:rsidRDefault="0096595C" w:rsidP="00934E37">
      <w:pPr>
        <w:ind w:left="-851" w:right="-518"/>
      </w:pPr>
      <w:r>
        <w:t>b) Calcule a distância em que se encontra o navio da praia.</w:t>
      </w:r>
    </w:p>
    <w:p w:rsidR="0096595C" w:rsidRDefault="0096595C" w:rsidP="00934E37">
      <w:pPr>
        <w:ind w:left="-851" w:right="-518"/>
      </w:pPr>
    </w:p>
    <w:p w:rsidR="0096595C" w:rsidRDefault="0096595C" w:rsidP="00934E37">
      <w:pPr>
        <w:ind w:left="-851" w:right="-518"/>
      </w:pPr>
      <w:bookmarkStart w:id="0" w:name="_GoBack"/>
      <w:bookmarkEnd w:id="0"/>
    </w:p>
    <w:sectPr w:rsidR="0096595C" w:rsidSect="007242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OSCientifi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attachedTemplate r:id="rId1"/>
  <w:defaultTabStop w:val="708"/>
  <w:hyphenationZone w:val="425"/>
  <w:noPunctuationKerning/>
  <w:characterSpacingControl w:val="doNotCompress"/>
  <w:compat/>
  <w:rsids>
    <w:rsidRoot w:val="0096595C"/>
    <w:rsid w:val="002E06E1"/>
    <w:rsid w:val="004C3484"/>
    <w:rsid w:val="007242E5"/>
    <w:rsid w:val="00934E37"/>
    <w:rsid w:val="0096595C"/>
    <w:rsid w:val="00E33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2E5"/>
    <w:pPr>
      <w:jc w:val="both"/>
    </w:pPr>
    <w:rPr>
      <w:rFonts w:ascii="Arial" w:hAnsi="Arial"/>
      <w:szCs w:val="24"/>
    </w:rPr>
  </w:style>
  <w:style w:type="paragraph" w:styleId="Ttulo1">
    <w:name w:val="heading 1"/>
    <w:basedOn w:val="Normal"/>
    <w:next w:val="Normal"/>
    <w:link w:val="Ttulo1Char"/>
    <w:qFormat/>
    <w:rsid w:val="00934E37"/>
    <w:pPr>
      <w:keepNext/>
      <w:jc w:val="center"/>
      <w:outlineLvl w:val="0"/>
    </w:pPr>
    <w:rPr>
      <w:rFonts w:ascii="Times New Roman" w:hAnsi="Times New Roman"/>
      <w:b/>
      <w:bCs/>
      <w:sz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34E37"/>
    <w:pPr>
      <w:keepNext/>
      <w:jc w:val="center"/>
      <w:outlineLvl w:val="1"/>
    </w:pPr>
    <w:rPr>
      <w:rFonts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934E37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4E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E3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934E37"/>
    <w:rPr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semiHidden/>
    <w:rsid w:val="00934E37"/>
    <w:rPr>
      <w:rFonts w:ascii="Arial" w:hAnsi="Arial" w:cs="Arial"/>
      <w:b/>
      <w:bCs/>
      <w:sz w:val="30"/>
      <w:szCs w:val="24"/>
      <w:u w:val="single"/>
    </w:rPr>
  </w:style>
  <w:style w:type="character" w:customStyle="1" w:styleId="Ttulo3Char">
    <w:name w:val="Título 3 Char"/>
    <w:basedOn w:val="Fontepargpadro"/>
    <w:link w:val="Ttulo3"/>
    <w:semiHidden/>
    <w:rsid w:val="00934E37"/>
    <w:rPr>
      <w:rFonts w:ascii="Verdana" w:hAnsi="Verdana"/>
      <w:b/>
      <w:bCs/>
      <w:color w:val="000000"/>
      <w:sz w:val="27"/>
      <w:szCs w:val="27"/>
    </w:rPr>
  </w:style>
  <w:style w:type="paragraph" w:styleId="Subttulo">
    <w:name w:val="Subtitle"/>
    <w:basedOn w:val="Normal"/>
    <w:next w:val="Normal"/>
    <w:link w:val="SubttuloChar"/>
    <w:uiPriority w:val="11"/>
    <w:qFormat/>
    <w:rsid w:val="00934E37"/>
    <w:pPr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934E3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9.bin"/><Relationship Id="rId63" Type="http://schemas.openxmlformats.org/officeDocument/2006/relationships/oleObject" Target="embeddings/oleObject30.bin"/><Relationship Id="rId84" Type="http://schemas.openxmlformats.org/officeDocument/2006/relationships/image" Target="media/image40.png"/><Relationship Id="rId138" Type="http://schemas.openxmlformats.org/officeDocument/2006/relationships/oleObject" Target="embeddings/oleObject68.bin"/><Relationship Id="rId159" Type="http://schemas.openxmlformats.org/officeDocument/2006/relationships/image" Target="media/image79.wmf"/><Relationship Id="rId170" Type="http://schemas.openxmlformats.org/officeDocument/2006/relationships/image" Target="media/image85.wmf"/><Relationship Id="rId191" Type="http://schemas.openxmlformats.org/officeDocument/2006/relationships/oleObject" Target="embeddings/oleObject93.bin"/><Relationship Id="rId205" Type="http://schemas.openxmlformats.org/officeDocument/2006/relationships/image" Target="media/image101.wmf"/><Relationship Id="rId226" Type="http://schemas.openxmlformats.org/officeDocument/2006/relationships/oleObject" Target="embeddings/oleObject112.bin"/><Relationship Id="rId107" Type="http://schemas.openxmlformats.org/officeDocument/2006/relationships/image" Target="media/image52.wmf"/><Relationship Id="rId11" Type="http://schemas.openxmlformats.org/officeDocument/2006/relationships/oleObject" Target="embeddings/oleObject3.bin"/><Relationship Id="rId32" Type="http://schemas.openxmlformats.org/officeDocument/2006/relationships/image" Target="media/image16.wmf"/><Relationship Id="rId53" Type="http://schemas.openxmlformats.org/officeDocument/2006/relationships/image" Target="media/image25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oleObject" Target="embeddings/oleObject73.bin"/><Relationship Id="rId5" Type="http://schemas.openxmlformats.org/officeDocument/2006/relationships/image" Target="media/image2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181" Type="http://schemas.openxmlformats.org/officeDocument/2006/relationships/oleObject" Target="embeddings/oleObject88.bin"/><Relationship Id="rId216" Type="http://schemas.openxmlformats.org/officeDocument/2006/relationships/oleObject" Target="embeddings/oleObject107.bin"/><Relationship Id="rId237" Type="http://schemas.openxmlformats.org/officeDocument/2006/relationships/oleObject" Target="embeddings/oleObject116.bin"/><Relationship Id="rId22" Type="http://schemas.openxmlformats.org/officeDocument/2006/relationships/image" Target="media/image11.wmf"/><Relationship Id="rId43" Type="http://schemas.openxmlformats.org/officeDocument/2006/relationships/oleObject" Target="embeddings/oleObject20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139" Type="http://schemas.openxmlformats.org/officeDocument/2006/relationships/image" Target="media/image68.wmf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171" Type="http://schemas.openxmlformats.org/officeDocument/2006/relationships/oleObject" Target="embeddings/oleObject83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2.bin"/><Relationship Id="rId227" Type="http://schemas.openxmlformats.org/officeDocument/2006/relationships/image" Target="media/image112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10.bin"/><Relationship Id="rId243" Type="http://schemas.openxmlformats.org/officeDocument/2006/relationships/theme" Target="theme/theme1.xml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9.wmf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3.bin"/><Relationship Id="rId124" Type="http://schemas.openxmlformats.org/officeDocument/2006/relationships/image" Target="media/image60.wmf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6.bin"/><Relationship Id="rId70" Type="http://schemas.openxmlformats.org/officeDocument/2006/relationships/image" Target="media/image33.wmf"/><Relationship Id="rId75" Type="http://schemas.openxmlformats.org/officeDocument/2006/relationships/oleObject" Target="embeddings/oleObject37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7.bin"/><Relationship Id="rId140" Type="http://schemas.openxmlformats.org/officeDocument/2006/relationships/oleObject" Target="embeddings/oleObject69.bin"/><Relationship Id="rId145" Type="http://schemas.openxmlformats.org/officeDocument/2006/relationships/oleObject" Target="embeddings/oleObject71.bin"/><Relationship Id="rId161" Type="http://schemas.openxmlformats.org/officeDocument/2006/relationships/image" Target="media/image80.wmf"/><Relationship Id="rId166" Type="http://schemas.openxmlformats.org/officeDocument/2006/relationships/image" Target="media/image83.wmf"/><Relationship Id="rId182" Type="http://schemas.openxmlformats.org/officeDocument/2006/relationships/image" Target="media/image91.wmf"/><Relationship Id="rId187" Type="http://schemas.openxmlformats.org/officeDocument/2006/relationships/oleObject" Target="embeddings/oleObject91.bin"/><Relationship Id="rId217" Type="http://schemas.openxmlformats.org/officeDocument/2006/relationships/image" Target="media/image107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105.bin"/><Relationship Id="rId233" Type="http://schemas.openxmlformats.org/officeDocument/2006/relationships/image" Target="media/image115.wmf"/><Relationship Id="rId238" Type="http://schemas.openxmlformats.org/officeDocument/2006/relationships/image" Target="media/image119.png"/><Relationship Id="rId23" Type="http://schemas.openxmlformats.org/officeDocument/2006/relationships/oleObject" Target="embeddings/oleObject9.bin"/><Relationship Id="rId28" Type="http://schemas.openxmlformats.org/officeDocument/2006/relationships/image" Target="media/image14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6.bin"/><Relationship Id="rId119" Type="http://schemas.openxmlformats.org/officeDocument/2006/relationships/image" Target="media/image58.wmf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1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2.bin"/><Relationship Id="rId130" Type="http://schemas.openxmlformats.org/officeDocument/2006/relationships/image" Target="media/image63.png"/><Relationship Id="rId135" Type="http://schemas.openxmlformats.org/officeDocument/2006/relationships/image" Target="media/image66.wmf"/><Relationship Id="rId151" Type="http://schemas.openxmlformats.org/officeDocument/2006/relationships/oleObject" Target="embeddings/oleObject74.bin"/><Relationship Id="rId156" Type="http://schemas.openxmlformats.org/officeDocument/2006/relationships/image" Target="media/image77.png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8.bin"/><Relationship Id="rId172" Type="http://schemas.openxmlformats.org/officeDocument/2006/relationships/image" Target="media/image86.wmf"/><Relationship Id="rId193" Type="http://schemas.openxmlformats.org/officeDocument/2006/relationships/oleObject" Target="embeddings/oleObject95.bin"/><Relationship Id="rId202" Type="http://schemas.openxmlformats.org/officeDocument/2006/relationships/oleObject" Target="embeddings/oleObject100.bin"/><Relationship Id="rId207" Type="http://schemas.openxmlformats.org/officeDocument/2006/relationships/image" Target="media/image102.wmf"/><Relationship Id="rId223" Type="http://schemas.openxmlformats.org/officeDocument/2006/relationships/image" Target="media/image110.png"/><Relationship Id="rId228" Type="http://schemas.openxmlformats.org/officeDocument/2006/relationships/oleObject" Target="embeddings/oleObject113.bin"/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53.wmf"/><Relationship Id="rId34" Type="http://schemas.openxmlformats.org/officeDocument/2006/relationships/image" Target="media/image17.wmf"/><Relationship Id="rId50" Type="http://schemas.openxmlformats.org/officeDocument/2006/relationships/oleObject" Target="embeddings/oleObject24.bin"/><Relationship Id="rId55" Type="http://schemas.openxmlformats.org/officeDocument/2006/relationships/image" Target="media/image26.wmf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image" Target="media/image69.wmf"/><Relationship Id="rId146" Type="http://schemas.openxmlformats.org/officeDocument/2006/relationships/image" Target="media/image72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4.wmf"/><Relationship Id="rId7" Type="http://schemas.openxmlformats.org/officeDocument/2006/relationships/image" Target="media/image3.wmf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5.bin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89.bin"/><Relationship Id="rId213" Type="http://schemas.openxmlformats.org/officeDocument/2006/relationships/image" Target="media/image105.wmf"/><Relationship Id="rId218" Type="http://schemas.openxmlformats.org/officeDocument/2006/relationships/oleObject" Target="embeddings/oleObject108.bin"/><Relationship Id="rId234" Type="http://schemas.openxmlformats.org/officeDocument/2006/relationships/image" Target="media/image116.png"/><Relationship Id="rId239" Type="http://schemas.openxmlformats.org/officeDocument/2006/relationships/image" Target="media/image120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image" Target="media/image21.wmf"/><Relationship Id="rId66" Type="http://schemas.openxmlformats.org/officeDocument/2006/relationships/oleObject" Target="embeddings/oleObject32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4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78.wmf"/><Relationship Id="rId178" Type="http://schemas.openxmlformats.org/officeDocument/2006/relationships/image" Target="media/image89.wmf"/><Relationship Id="rId61" Type="http://schemas.openxmlformats.org/officeDocument/2006/relationships/image" Target="media/image29.png"/><Relationship Id="rId82" Type="http://schemas.openxmlformats.org/officeDocument/2006/relationships/oleObject" Target="embeddings/oleObject41.bin"/><Relationship Id="rId152" Type="http://schemas.openxmlformats.org/officeDocument/2006/relationships/image" Target="media/image75.wmf"/><Relationship Id="rId173" Type="http://schemas.openxmlformats.org/officeDocument/2006/relationships/oleObject" Target="embeddings/oleObject84.bin"/><Relationship Id="rId194" Type="http://schemas.openxmlformats.org/officeDocument/2006/relationships/oleObject" Target="embeddings/oleObject96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oleObject" Target="embeddings/oleObject103.bin"/><Relationship Id="rId229" Type="http://schemas.openxmlformats.org/officeDocument/2006/relationships/image" Target="media/image113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11.wmf"/><Relationship Id="rId240" Type="http://schemas.openxmlformats.org/officeDocument/2006/relationships/oleObject" Target="embeddings/oleObject117.bin"/><Relationship Id="rId14" Type="http://schemas.openxmlformats.org/officeDocument/2006/relationships/image" Target="media/image7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49.bin"/><Relationship Id="rId105" Type="http://schemas.openxmlformats.org/officeDocument/2006/relationships/image" Target="media/image51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72.bin"/><Relationship Id="rId168" Type="http://schemas.openxmlformats.org/officeDocument/2006/relationships/image" Target="media/image84.wmf"/><Relationship Id="rId8" Type="http://schemas.openxmlformats.org/officeDocument/2006/relationships/image" Target="media/image4.wmf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70.bin"/><Relationship Id="rId163" Type="http://schemas.openxmlformats.org/officeDocument/2006/relationships/image" Target="media/image81.wmf"/><Relationship Id="rId184" Type="http://schemas.openxmlformats.org/officeDocument/2006/relationships/image" Target="media/image92.wmf"/><Relationship Id="rId189" Type="http://schemas.openxmlformats.org/officeDocument/2006/relationships/oleObject" Target="embeddings/oleObject92.bin"/><Relationship Id="rId219" Type="http://schemas.openxmlformats.org/officeDocument/2006/relationships/image" Target="media/image108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6.bin"/><Relationship Id="rId230" Type="http://schemas.openxmlformats.org/officeDocument/2006/relationships/oleObject" Target="embeddings/oleObject114.bin"/><Relationship Id="rId235" Type="http://schemas.openxmlformats.org/officeDocument/2006/relationships/image" Target="media/image117.wmf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3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7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0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3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85.bin"/><Relationship Id="rId179" Type="http://schemas.openxmlformats.org/officeDocument/2006/relationships/oleObject" Target="embeddings/oleObject87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190" Type="http://schemas.openxmlformats.org/officeDocument/2006/relationships/image" Target="media/image95.wmf"/><Relationship Id="rId204" Type="http://schemas.openxmlformats.org/officeDocument/2006/relationships/oleObject" Target="embeddings/oleObject101.bin"/><Relationship Id="rId220" Type="http://schemas.openxmlformats.org/officeDocument/2006/relationships/oleObject" Target="embeddings/oleObject109.bin"/><Relationship Id="rId225" Type="http://schemas.openxmlformats.org/officeDocument/2006/relationships/oleObject" Target="embeddings/oleObject111.bin"/><Relationship Id="rId241" Type="http://schemas.openxmlformats.org/officeDocument/2006/relationships/image" Target="media/image121.png"/><Relationship Id="rId15" Type="http://schemas.openxmlformats.org/officeDocument/2006/relationships/oleObject" Target="embeddings/oleObject5.bin"/><Relationship Id="rId36" Type="http://schemas.openxmlformats.org/officeDocument/2006/relationships/image" Target="media/image18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5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5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6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60.bin"/><Relationship Id="rId143" Type="http://schemas.openxmlformats.org/officeDocument/2006/relationships/image" Target="media/image70.png"/><Relationship Id="rId148" Type="http://schemas.openxmlformats.org/officeDocument/2006/relationships/image" Target="media/image73.wmf"/><Relationship Id="rId164" Type="http://schemas.openxmlformats.org/officeDocument/2006/relationships/oleObject" Target="embeddings/oleObject80.bin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80" Type="http://schemas.openxmlformats.org/officeDocument/2006/relationships/image" Target="media/image90.wmf"/><Relationship Id="rId210" Type="http://schemas.openxmlformats.org/officeDocument/2006/relationships/oleObject" Target="embeddings/oleObject104.bin"/><Relationship Id="rId215" Type="http://schemas.openxmlformats.org/officeDocument/2006/relationships/image" Target="media/image106.wmf"/><Relationship Id="rId236" Type="http://schemas.openxmlformats.org/officeDocument/2006/relationships/image" Target="media/image118.wmf"/><Relationship Id="rId26" Type="http://schemas.openxmlformats.org/officeDocument/2006/relationships/image" Target="media/image13.wmf"/><Relationship Id="rId231" Type="http://schemas.openxmlformats.org/officeDocument/2006/relationships/image" Target="media/image114.wmf"/><Relationship Id="rId47" Type="http://schemas.openxmlformats.org/officeDocument/2006/relationships/image" Target="media/image22.wmf"/><Relationship Id="rId68" Type="http://schemas.openxmlformats.org/officeDocument/2006/relationships/image" Target="media/image32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5.bin"/><Relationship Id="rId133" Type="http://schemas.openxmlformats.org/officeDocument/2006/relationships/image" Target="media/image65.wmf"/><Relationship Id="rId154" Type="http://schemas.openxmlformats.org/officeDocument/2006/relationships/image" Target="media/image76.wmf"/><Relationship Id="rId175" Type="http://schemas.openxmlformats.org/officeDocument/2006/relationships/image" Target="media/image87.png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16" Type="http://schemas.openxmlformats.org/officeDocument/2006/relationships/image" Target="media/image8.wmf"/><Relationship Id="rId221" Type="http://schemas.openxmlformats.org/officeDocument/2006/relationships/image" Target="media/image109.wmf"/><Relationship Id="rId242" Type="http://schemas.openxmlformats.org/officeDocument/2006/relationships/fontTable" Target="fontTable.xml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1.bin"/><Relationship Id="rId144" Type="http://schemas.openxmlformats.org/officeDocument/2006/relationships/image" Target="media/image71.wmf"/><Relationship Id="rId90" Type="http://schemas.openxmlformats.org/officeDocument/2006/relationships/oleObject" Target="embeddings/oleObject44.bin"/><Relationship Id="rId165" Type="http://schemas.openxmlformats.org/officeDocument/2006/relationships/image" Target="media/image82.png"/><Relationship Id="rId186" Type="http://schemas.openxmlformats.org/officeDocument/2006/relationships/image" Target="media/image93.wmf"/><Relationship Id="rId211" Type="http://schemas.openxmlformats.org/officeDocument/2006/relationships/image" Target="media/image104.wmf"/><Relationship Id="rId232" Type="http://schemas.openxmlformats.org/officeDocument/2006/relationships/oleObject" Target="embeddings/oleObject115.bin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3.bin"/><Relationship Id="rId69" Type="http://schemas.openxmlformats.org/officeDocument/2006/relationships/oleObject" Target="embeddings/oleObject34.bin"/><Relationship Id="rId113" Type="http://schemas.openxmlformats.org/officeDocument/2006/relationships/image" Target="media/image55.wmf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40.bin"/><Relationship Id="rId155" Type="http://schemas.openxmlformats.org/officeDocument/2006/relationships/oleObject" Target="embeddings/oleObject76.bin"/><Relationship Id="rId176" Type="http://schemas.openxmlformats.org/officeDocument/2006/relationships/image" Target="media/image88.wmf"/><Relationship Id="rId197" Type="http://schemas.openxmlformats.org/officeDocument/2006/relationships/image" Target="media/image9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peedsoft%20Quest&#245;es\modelo_branc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modelo_branco.dot</Template>
  <TotalTime>2</TotalTime>
  <Pages>13</Pages>
  <Words>1800</Words>
  <Characters>9726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Jales</dc:creator>
  <cp:keywords/>
  <dc:description/>
  <cp:lastModifiedBy>WANDERRSONRROCHA ™</cp:lastModifiedBy>
  <cp:revision>4</cp:revision>
  <dcterms:created xsi:type="dcterms:W3CDTF">2015-10-23T15:53:00Z</dcterms:created>
  <dcterms:modified xsi:type="dcterms:W3CDTF">2015-10-26T11:04:00Z</dcterms:modified>
</cp:coreProperties>
</file>